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26A" w:rsidRDefault="00EE726A" w:rsidP="00A14AAD">
      <w:pPr>
        <w:ind w:right="605"/>
        <w:rPr>
          <w:b/>
          <w:bCs/>
          <w:iCs/>
        </w:rPr>
      </w:pPr>
      <w:r>
        <w:rPr>
          <w:b/>
          <w:bCs/>
          <w:iCs/>
        </w:rPr>
        <w:t xml:space="preserve">                              BAÌ TẬP VỀ ĐỘNG NĂNG,THẾ NĂNG, CƠ NĂNG.</w:t>
      </w:r>
    </w:p>
    <w:p w:rsidR="00EE726A" w:rsidRPr="00106952" w:rsidRDefault="00EE726A" w:rsidP="00106952">
      <w:pPr>
        <w:pStyle w:val="ListParagraph"/>
        <w:numPr>
          <w:ilvl w:val="0"/>
          <w:numId w:val="2"/>
        </w:numPr>
        <w:ind w:right="605"/>
        <w:rPr>
          <w:b/>
          <w:bCs/>
          <w:iCs/>
        </w:rPr>
      </w:pPr>
      <w:r>
        <w:rPr>
          <w:b/>
          <w:bCs/>
          <w:iCs/>
        </w:rPr>
        <w:t>Trắc nghiệm.</w:t>
      </w:r>
    </w:p>
    <w:p w:rsidR="00EE726A" w:rsidRDefault="00EE726A" w:rsidP="00A14AAD">
      <w:pPr>
        <w:ind w:right="605"/>
        <w:rPr>
          <w:b/>
          <w:bCs/>
          <w:iCs/>
        </w:rPr>
      </w:pPr>
    </w:p>
    <w:p w:rsidR="00EE726A" w:rsidRPr="0073042D" w:rsidRDefault="00EE726A" w:rsidP="00A14AAD">
      <w:pPr>
        <w:ind w:right="605"/>
      </w:pPr>
      <w:r w:rsidRPr="0073042D">
        <w:rPr>
          <w:b/>
          <w:bCs/>
          <w:iCs/>
        </w:rPr>
        <w:t>Câu 1</w:t>
      </w:r>
      <w:r w:rsidRPr="0073042D">
        <w:t xml:space="preserve">: Phát biểu nào sau đây </w:t>
      </w:r>
      <w:r w:rsidRPr="0073042D">
        <w:rPr>
          <w:b/>
        </w:rPr>
        <w:t>không đúng</w:t>
      </w:r>
      <w:r w:rsidRPr="0073042D">
        <w:t xml:space="preserve"> khi nói về động năng của một vật?</w:t>
      </w:r>
    </w:p>
    <w:p w:rsidR="00EE726A" w:rsidRPr="0073042D" w:rsidRDefault="00EE726A" w:rsidP="00A14AAD">
      <w:pPr>
        <w:tabs>
          <w:tab w:val="left" w:pos="11340"/>
        </w:tabs>
        <w:ind w:right="-180"/>
      </w:pPr>
      <w:r w:rsidRPr="0073042D">
        <w:rPr>
          <w:b/>
        </w:rPr>
        <w:t>A</w:t>
      </w:r>
      <w:r w:rsidRPr="0073042D">
        <w:t>.Động năng là dạng năng lượng vật có được do nó chuyển động.</w:t>
      </w:r>
    </w:p>
    <w:p w:rsidR="00EE726A" w:rsidRPr="0073042D" w:rsidRDefault="00EE726A" w:rsidP="00A14AAD">
      <w:pPr>
        <w:tabs>
          <w:tab w:val="left" w:pos="11340"/>
        </w:tabs>
        <w:ind w:right="-180"/>
      </w:pPr>
      <w:r w:rsidRPr="0073042D">
        <w:rPr>
          <w:b/>
        </w:rPr>
        <w:t>B</w:t>
      </w:r>
      <w:r w:rsidRPr="0073042D">
        <w:t>. Động năng là đại lượng vô hướng không âm.</w:t>
      </w:r>
    </w:p>
    <w:p w:rsidR="00EE726A" w:rsidRPr="0073042D" w:rsidRDefault="00EE726A" w:rsidP="00A14AAD">
      <w:pPr>
        <w:ind w:right="605"/>
      </w:pPr>
      <w:r w:rsidRPr="0073042D">
        <w:rPr>
          <w:b/>
        </w:rPr>
        <w:t>C</w:t>
      </w:r>
      <w:r w:rsidRPr="0073042D">
        <w:t xml:space="preserve">.Động năng của 1 vật phụ thuộc hệ qui chiếu.                               </w:t>
      </w:r>
    </w:p>
    <w:p w:rsidR="00EE726A" w:rsidRPr="0073042D" w:rsidRDefault="00EE726A" w:rsidP="00A14AAD">
      <w:pPr>
        <w:ind w:right="605"/>
      </w:pPr>
      <w:r w:rsidRPr="0073042D">
        <w:rPr>
          <w:b/>
          <w:color w:val="FF0000"/>
        </w:rPr>
        <w:t>D</w:t>
      </w:r>
      <w:r w:rsidRPr="0073042D">
        <w:t>.Đơn vị của động năng là Oát.</w:t>
      </w:r>
    </w:p>
    <w:p w:rsidR="00EE726A" w:rsidRDefault="00EE726A" w:rsidP="00A14AAD">
      <w:pPr>
        <w:tabs>
          <w:tab w:val="left" w:pos="4035"/>
        </w:tabs>
        <w:autoSpaceDE w:val="0"/>
        <w:autoSpaceDN w:val="0"/>
        <w:adjustRightInd w:val="0"/>
      </w:pPr>
      <w:r w:rsidRPr="0073042D">
        <w:rPr>
          <w:b/>
        </w:rPr>
        <w:t>Câu 2</w:t>
      </w:r>
      <w:r w:rsidRPr="0073042D">
        <w:rPr>
          <w:b/>
          <w:i/>
          <w:u w:val="single"/>
        </w:rPr>
        <w:t>:</w:t>
      </w:r>
      <w:r w:rsidRPr="0073042D">
        <w:t xml:space="preserve"> Khi khối lượng giảm một nửa, vận tốc tăng gấp đôi thì động năng của vật sẽ:</w:t>
      </w:r>
    </w:p>
    <w:p w:rsidR="00EE726A" w:rsidRPr="0073042D" w:rsidRDefault="00EE726A" w:rsidP="00A14AAD">
      <w:pPr>
        <w:tabs>
          <w:tab w:val="left" w:pos="4035"/>
        </w:tabs>
        <w:autoSpaceDE w:val="0"/>
        <w:autoSpaceDN w:val="0"/>
        <w:adjustRightInd w:val="0"/>
      </w:pPr>
      <w:r w:rsidRPr="0073042D">
        <w:rPr>
          <w:b/>
        </w:rPr>
        <w:t>A</w:t>
      </w:r>
      <w:r w:rsidRPr="0073042D">
        <w:t xml:space="preserve">. Không đổi.                   </w:t>
      </w:r>
      <w:r w:rsidRPr="0073042D">
        <w:rPr>
          <w:b/>
        </w:rPr>
        <w:t>B</w:t>
      </w:r>
      <w:r w:rsidRPr="0073042D">
        <w:t>. Tăng gấp 8</w:t>
      </w:r>
      <w:r w:rsidRPr="0073042D">
        <w:tab/>
      </w:r>
      <w:r w:rsidRPr="0073042D">
        <w:tab/>
        <w:t xml:space="preserve">          </w:t>
      </w:r>
      <w:r w:rsidRPr="0073042D">
        <w:rPr>
          <w:b/>
        </w:rPr>
        <w:t>C</w:t>
      </w:r>
      <w:r w:rsidRPr="0073042D">
        <w:t>. Tăng gấp 4</w:t>
      </w:r>
      <w:r w:rsidRPr="0073042D">
        <w:tab/>
      </w:r>
      <w:r w:rsidRPr="0073042D">
        <w:tab/>
        <w:t xml:space="preserve">    </w:t>
      </w:r>
      <w:r w:rsidRPr="0073042D">
        <w:rPr>
          <w:b/>
          <w:color w:val="FF0000"/>
        </w:rPr>
        <w:t>D</w:t>
      </w:r>
      <w:r w:rsidRPr="0073042D">
        <w:rPr>
          <w:color w:val="0000FF"/>
        </w:rPr>
        <w:t>.</w:t>
      </w:r>
      <w:r w:rsidRPr="0073042D">
        <w:t xml:space="preserve"> Tăng gấp đôi </w:t>
      </w:r>
    </w:p>
    <w:p w:rsidR="00EE726A" w:rsidRPr="0073042D" w:rsidRDefault="00EE726A" w:rsidP="00A14AAD">
      <w:r w:rsidRPr="0073042D">
        <w:rPr>
          <w:b/>
        </w:rPr>
        <w:t xml:space="preserve">Câu 3: </w:t>
      </w:r>
      <w:r w:rsidRPr="0073042D">
        <w:t>Hệ thức liên hệ giữa động năng W</w:t>
      </w:r>
      <w:r w:rsidRPr="0073042D">
        <w:rPr>
          <w:vertAlign w:val="subscript"/>
        </w:rPr>
        <w:t>đ</w:t>
      </w:r>
      <w:r w:rsidRPr="0073042D">
        <w:t xml:space="preserve"> và động lượng p của vật khối lượng m là:</w:t>
      </w:r>
    </w:p>
    <w:p w:rsidR="00EE726A" w:rsidRPr="0073042D" w:rsidRDefault="00EE726A" w:rsidP="00A14AAD">
      <w:pPr>
        <w:rPr>
          <w:vertAlign w:val="superscript"/>
        </w:rPr>
      </w:pPr>
      <w:r w:rsidRPr="0073042D">
        <w:rPr>
          <w:b/>
        </w:rPr>
        <w:t>A</w:t>
      </w:r>
      <w:r w:rsidRPr="0073042D">
        <w:t>. 4mW</w:t>
      </w:r>
      <w:r w:rsidRPr="0073042D">
        <w:rPr>
          <w:vertAlign w:val="subscript"/>
        </w:rPr>
        <w:t>đ</w:t>
      </w:r>
      <w:r w:rsidRPr="0073042D">
        <w:t xml:space="preserve"> = p</w:t>
      </w:r>
      <w:r w:rsidRPr="0073042D">
        <w:rPr>
          <w:vertAlign w:val="superscript"/>
        </w:rPr>
        <w:t>2</w:t>
      </w:r>
      <w:r w:rsidRPr="0073042D">
        <w:rPr>
          <w:vertAlign w:val="superscript"/>
        </w:rPr>
        <w:tab/>
      </w:r>
      <w:r w:rsidRPr="0073042D">
        <w:rPr>
          <w:vertAlign w:val="superscript"/>
        </w:rPr>
        <w:tab/>
        <w:t xml:space="preserve"> </w:t>
      </w:r>
      <w:r>
        <w:t xml:space="preserve">     </w:t>
      </w:r>
      <w:r w:rsidRPr="0073042D">
        <w:rPr>
          <w:b/>
        </w:rPr>
        <w:t>B</w:t>
      </w:r>
      <w:r w:rsidRPr="0073042D">
        <w:t>. 2W</w:t>
      </w:r>
      <w:r w:rsidRPr="0073042D">
        <w:rPr>
          <w:vertAlign w:val="subscript"/>
        </w:rPr>
        <w:t>đ</w:t>
      </w:r>
      <w:r w:rsidRPr="0073042D">
        <w:t xml:space="preserve"> = mp</w:t>
      </w:r>
      <w:r w:rsidRPr="0073042D">
        <w:rPr>
          <w:vertAlign w:val="superscript"/>
        </w:rPr>
        <w:t>2</w:t>
      </w:r>
      <w:r w:rsidRPr="0073042D">
        <w:rPr>
          <w:vertAlign w:val="superscript"/>
        </w:rPr>
        <w:tab/>
        <w:t xml:space="preserve"> </w:t>
      </w:r>
      <w:r w:rsidRPr="0073042D">
        <w:t xml:space="preserve">        </w:t>
      </w:r>
      <w:r w:rsidRPr="0073042D">
        <w:rPr>
          <w:b/>
        </w:rPr>
        <w:t xml:space="preserve"> C</w:t>
      </w:r>
      <w:r w:rsidRPr="0073042D">
        <w:t>. W</w:t>
      </w:r>
      <w:r w:rsidRPr="0073042D">
        <w:rPr>
          <w:vertAlign w:val="subscript"/>
        </w:rPr>
        <w:t>đ</w:t>
      </w:r>
      <w:r w:rsidRPr="0073042D">
        <w:t xml:space="preserve"> = mp</w:t>
      </w:r>
      <w:r>
        <w:rPr>
          <w:vertAlign w:val="superscript"/>
        </w:rPr>
        <w:t>2</w:t>
      </w:r>
      <w:r>
        <w:rPr>
          <w:vertAlign w:val="superscript"/>
        </w:rPr>
        <w:tab/>
      </w:r>
      <w:r>
        <w:rPr>
          <w:vertAlign w:val="superscript"/>
        </w:rPr>
        <w:tab/>
        <w:t xml:space="preserve">     </w:t>
      </w:r>
      <w:r w:rsidRPr="0073042D">
        <w:rPr>
          <w:b/>
          <w:color w:val="FF0000"/>
        </w:rPr>
        <w:t>D</w:t>
      </w:r>
      <w:r w:rsidRPr="0073042D">
        <w:rPr>
          <w:color w:val="0000FF"/>
        </w:rPr>
        <w:t>.</w:t>
      </w:r>
      <w:r w:rsidRPr="0073042D">
        <w:t>2mW</w:t>
      </w:r>
      <w:r w:rsidRPr="0073042D">
        <w:rPr>
          <w:vertAlign w:val="subscript"/>
        </w:rPr>
        <w:t>đ</w:t>
      </w:r>
      <w:r w:rsidRPr="0073042D">
        <w:t xml:space="preserve"> = p</w:t>
      </w:r>
      <w:r w:rsidRPr="0073042D">
        <w:rPr>
          <w:vertAlign w:val="superscript"/>
        </w:rPr>
        <w:t>2</w:t>
      </w:r>
    </w:p>
    <w:p w:rsidR="00EE726A" w:rsidRPr="0073042D" w:rsidRDefault="00EE726A" w:rsidP="00A14AAD">
      <w:r w:rsidRPr="0073042D">
        <w:rPr>
          <w:b/>
        </w:rPr>
        <w:t>Câu 4</w:t>
      </w:r>
      <w:r w:rsidRPr="0073042D">
        <w:rPr>
          <w:b/>
          <w:i/>
        </w:rPr>
        <w:t xml:space="preserve"> </w:t>
      </w:r>
      <w:r w:rsidRPr="0073042D">
        <w:rPr>
          <w:b/>
        </w:rPr>
        <w:t>:</w:t>
      </w:r>
      <w:r w:rsidRPr="0073042D">
        <w:t xml:space="preserve"> Động  năng của một ô tô được bảo toàn khi:</w:t>
      </w:r>
    </w:p>
    <w:p w:rsidR="00EE726A" w:rsidRPr="0073042D" w:rsidRDefault="00EE726A" w:rsidP="00A14AAD">
      <w:r w:rsidRPr="0073042D">
        <w:rPr>
          <w:b/>
        </w:rPr>
        <w:t>A</w:t>
      </w:r>
      <w:r w:rsidRPr="0073042D">
        <w:t>. Ô tô tăng tốc</w:t>
      </w:r>
      <w:r w:rsidRPr="0073042D">
        <w:tab/>
        <w:t xml:space="preserve">                                              </w:t>
      </w:r>
      <w:r w:rsidRPr="0073042D">
        <w:rPr>
          <w:b/>
          <w:color w:val="000000"/>
        </w:rPr>
        <w:t>B</w:t>
      </w:r>
      <w:r w:rsidRPr="0073042D">
        <w:rPr>
          <w:color w:val="0000FF"/>
        </w:rPr>
        <w:t>.</w:t>
      </w:r>
      <w:r w:rsidRPr="0073042D">
        <w:t xml:space="preserve"> Ô tô chuyển động thẳng đều.       </w:t>
      </w:r>
    </w:p>
    <w:p w:rsidR="00EE726A" w:rsidRPr="0073042D" w:rsidRDefault="00EE726A" w:rsidP="00A14AAD">
      <w:r w:rsidRPr="0073042D">
        <w:rPr>
          <w:b/>
        </w:rPr>
        <w:t>C</w:t>
      </w:r>
      <w:r w:rsidRPr="0073042D">
        <w:t>. Ô tô chuyển động tròn đều.</w:t>
      </w:r>
      <w:r w:rsidRPr="0073042D">
        <w:tab/>
      </w:r>
      <w:r w:rsidRPr="0073042D">
        <w:rPr>
          <w:b/>
        </w:rPr>
        <w:t xml:space="preserve">                     </w:t>
      </w:r>
      <w:r w:rsidRPr="0073042D">
        <w:rPr>
          <w:b/>
          <w:color w:val="FF0000"/>
        </w:rPr>
        <w:t xml:space="preserve"> D</w:t>
      </w:r>
      <w:r w:rsidRPr="0073042D">
        <w:t>. Cả B,C.</w:t>
      </w:r>
    </w:p>
    <w:p w:rsidR="00EE726A" w:rsidRPr="0073042D" w:rsidRDefault="00EE726A" w:rsidP="00A14AAD">
      <w:r w:rsidRPr="0073042D">
        <w:rPr>
          <w:b/>
        </w:rPr>
        <w:t>Câu 5</w:t>
      </w:r>
      <w:r w:rsidRPr="0073042D">
        <w:t>:Đại lượng nào dưới đây không có đơn vị của năng lượng:</w:t>
      </w:r>
    </w:p>
    <w:p w:rsidR="00EE726A" w:rsidRPr="0073042D" w:rsidRDefault="00EE726A" w:rsidP="00A14AAD">
      <w:r w:rsidRPr="0073042D">
        <w:rPr>
          <w:b/>
        </w:rPr>
        <w:t>A</w:t>
      </w:r>
      <w:r w:rsidRPr="0073042D">
        <w:t>. W.s</w:t>
      </w:r>
      <w:r w:rsidRPr="0073042D">
        <w:tab/>
      </w:r>
      <w:r w:rsidRPr="0073042D">
        <w:tab/>
      </w:r>
      <w:r w:rsidRPr="0073042D">
        <w:tab/>
      </w:r>
      <w:r w:rsidRPr="0073042D">
        <w:rPr>
          <w:color w:val="0000FF"/>
        </w:rPr>
        <w:t xml:space="preserve">      </w:t>
      </w:r>
      <w:r w:rsidRPr="0073042D">
        <w:rPr>
          <w:b/>
          <w:color w:val="FF0000"/>
        </w:rPr>
        <w:t>B</w:t>
      </w:r>
      <w:r w:rsidRPr="0073042D">
        <w:rPr>
          <w:color w:val="0000FF"/>
        </w:rPr>
        <w:t xml:space="preserve">. </w:t>
      </w:r>
      <w:r w:rsidRPr="0073042D">
        <w:t>kg.m/s</w:t>
      </w:r>
      <w:r w:rsidRPr="0073042D">
        <w:tab/>
      </w:r>
      <w:r w:rsidRPr="0073042D">
        <w:tab/>
        <w:t xml:space="preserve">          </w:t>
      </w:r>
      <w:r w:rsidRPr="0073042D">
        <w:rPr>
          <w:b/>
        </w:rPr>
        <w:t>C</w:t>
      </w:r>
      <w:r>
        <w:t>. N.m</w:t>
      </w:r>
      <w:r>
        <w:tab/>
      </w:r>
      <w:r>
        <w:tab/>
      </w:r>
      <w:r>
        <w:tab/>
        <w:t xml:space="preserve">    </w:t>
      </w:r>
      <w:r w:rsidRPr="0073042D">
        <w:rPr>
          <w:b/>
        </w:rPr>
        <w:t>D</w:t>
      </w:r>
      <w:r w:rsidRPr="0073042D">
        <w:t>. J</w:t>
      </w:r>
    </w:p>
    <w:p w:rsidR="00EE726A" w:rsidRPr="0073042D" w:rsidRDefault="00EE726A" w:rsidP="00A14AAD">
      <w:r w:rsidRPr="0073042D">
        <w:rPr>
          <w:b/>
        </w:rPr>
        <w:t>Câu 6</w:t>
      </w:r>
      <w:r w:rsidRPr="0073042D">
        <w:rPr>
          <w:b/>
          <w:i/>
        </w:rPr>
        <w:t xml:space="preserve"> </w:t>
      </w:r>
      <w:r w:rsidRPr="0073042D">
        <w:rPr>
          <w:b/>
        </w:rPr>
        <w:t>.</w:t>
      </w:r>
      <w:r w:rsidRPr="0073042D">
        <w:t xml:space="preserve"> Một vật có khối lượng 1kg rơi tự do sau 2s kể từ lúc bắt đầu rơi, động năng của vật đó là </w:t>
      </w:r>
    </w:p>
    <w:p w:rsidR="00EE726A" w:rsidRPr="0073042D" w:rsidRDefault="00EE726A" w:rsidP="00A14AAD">
      <w:r w:rsidRPr="0073042D">
        <w:rPr>
          <w:b/>
          <w:color w:val="FF0000"/>
        </w:rPr>
        <w:t>A</w:t>
      </w:r>
      <w:r w:rsidRPr="0073042D">
        <w:t xml:space="preserve">.200 </w:t>
      </w:r>
      <w:r>
        <w:t xml:space="preserve">J.                             </w:t>
      </w:r>
      <w:r w:rsidRPr="0073042D">
        <w:rPr>
          <w:b/>
        </w:rPr>
        <w:t>B</w:t>
      </w:r>
      <w:r w:rsidRPr="0073042D">
        <w:t xml:space="preserve">. 400 J.                        </w:t>
      </w:r>
      <w:r w:rsidRPr="0073042D">
        <w:rPr>
          <w:b/>
        </w:rPr>
        <w:t xml:space="preserve"> C</w:t>
      </w:r>
      <w:r w:rsidRPr="0073042D">
        <w:t xml:space="preserve">.10 </w:t>
      </w:r>
      <w:r>
        <w:t xml:space="preserve">J.                              </w:t>
      </w:r>
      <w:r w:rsidRPr="0073042D">
        <w:rPr>
          <w:b/>
        </w:rPr>
        <w:t>D</w:t>
      </w:r>
      <w:r w:rsidRPr="0073042D">
        <w:t>.800 J.</w:t>
      </w:r>
    </w:p>
    <w:p w:rsidR="00EE726A" w:rsidRPr="008D15D6" w:rsidRDefault="00EE726A" w:rsidP="00A14AAD">
      <w:pPr>
        <w:spacing w:before="60"/>
      </w:pPr>
      <w:r>
        <w:rPr>
          <w:b/>
        </w:rPr>
        <w:t>Câu 7</w:t>
      </w:r>
      <w:r w:rsidRPr="008D15D6">
        <w:rPr>
          <w:b/>
        </w:rPr>
        <w:t>:</w:t>
      </w:r>
      <w:r w:rsidRPr="008D15D6">
        <w:t xml:space="preserve"> Một vật có khối lượng 3kg đang chuyển động với vận tốc 4m/s thì động năng của vật là</w:t>
      </w:r>
    </w:p>
    <w:p w:rsidR="00EE726A" w:rsidRPr="008D15D6" w:rsidRDefault="00EE726A" w:rsidP="00A14AAD">
      <w:pPr>
        <w:tabs>
          <w:tab w:val="left" w:pos="2708"/>
          <w:tab w:val="left" w:pos="5138"/>
          <w:tab w:val="left" w:pos="7569"/>
        </w:tabs>
      </w:pPr>
      <w:r w:rsidRPr="008D15D6">
        <w:rPr>
          <w:b/>
        </w:rPr>
        <w:t xml:space="preserve">A. </w:t>
      </w:r>
      <w:r>
        <w:t xml:space="preserve">6J.                                 </w:t>
      </w:r>
      <w:r w:rsidRPr="008D15D6">
        <w:rPr>
          <w:b/>
          <w:color w:val="FF0000"/>
        </w:rPr>
        <w:t xml:space="preserve">B. </w:t>
      </w:r>
      <w:r w:rsidRPr="008D15D6">
        <w:rPr>
          <w:color w:val="FF0000"/>
        </w:rPr>
        <w:t>24J</w:t>
      </w:r>
      <w:r>
        <w:rPr>
          <w:color w:val="FF0000"/>
        </w:rPr>
        <w:t>.</w:t>
      </w:r>
      <w:r>
        <w:t xml:space="preserve">                             </w:t>
      </w:r>
      <w:r w:rsidRPr="008D15D6">
        <w:rPr>
          <w:b/>
        </w:rPr>
        <w:t xml:space="preserve">C. </w:t>
      </w:r>
      <w:r w:rsidRPr="008D15D6">
        <w:t>12J</w:t>
      </w:r>
      <w:r>
        <w:t xml:space="preserve">.                             </w:t>
      </w:r>
      <w:r w:rsidRPr="008D15D6">
        <w:rPr>
          <w:b/>
        </w:rPr>
        <w:t xml:space="preserve">D. </w:t>
      </w:r>
      <w:r w:rsidRPr="008D15D6">
        <w:t>48J</w:t>
      </w:r>
    </w:p>
    <w:p w:rsidR="00EE726A" w:rsidRPr="00DA32AB" w:rsidRDefault="00EE726A" w:rsidP="00A14AAD">
      <w:pPr>
        <w:spacing w:after="240"/>
        <w:ind w:left="48" w:right="48"/>
        <w:rPr>
          <w:color w:val="000000"/>
        </w:rPr>
      </w:pPr>
      <w:r>
        <w:rPr>
          <w:b/>
          <w:bCs/>
        </w:rPr>
        <w:t>Câu 8</w:t>
      </w:r>
      <w:r w:rsidRPr="00DA32AB">
        <w:rPr>
          <w:b/>
          <w:bCs/>
        </w:rPr>
        <w:t>:</w:t>
      </w:r>
      <w:r w:rsidRPr="00DA32AB">
        <w:t> </w:t>
      </w:r>
      <w:r w:rsidRPr="00DA32AB">
        <w:rPr>
          <w:color w:val="000000"/>
        </w:rPr>
        <w:t>Động năng được tính bằng biểu thức:</w:t>
      </w:r>
    </w:p>
    <w:p w:rsidR="00EE726A" w:rsidRPr="00DA32AB" w:rsidRDefault="00EE726A" w:rsidP="00A14AAD">
      <w:pPr>
        <w:spacing w:after="240"/>
        <w:ind w:left="48" w:right="48"/>
        <w:rPr>
          <w:color w:val="000000"/>
        </w:rPr>
      </w:pPr>
      <w:r w:rsidRPr="00DA32AB">
        <w:rPr>
          <w:b/>
          <w:color w:val="000000"/>
        </w:rPr>
        <w:t>A</w:t>
      </w:r>
      <w:r w:rsidRPr="00DA32AB">
        <w:rPr>
          <w:color w:val="000000"/>
        </w:rPr>
        <w:t>. W</w:t>
      </w:r>
      <w:r w:rsidRPr="00DA32AB">
        <w:rPr>
          <w:color w:val="000000"/>
          <w:sz w:val="18"/>
          <w:szCs w:val="18"/>
          <w:vertAlign w:val="subscript"/>
        </w:rPr>
        <w:t>đ</w:t>
      </w:r>
      <w:r w:rsidRPr="00DA32AB">
        <w:rPr>
          <w:color w:val="000000"/>
        </w:rPr>
        <w:t> = mv</w:t>
      </w:r>
      <w:r w:rsidRPr="00DA32AB">
        <w:rPr>
          <w:color w:val="000000"/>
          <w:sz w:val="18"/>
          <w:szCs w:val="18"/>
          <w:vertAlign w:val="superscript"/>
        </w:rPr>
        <w:t>2</w:t>
      </w:r>
      <w:r w:rsidRPr="00DA32AB">
        <w:rPr>
          <w:color w:val="000000"/>
        </w:rPr>
        <w:t>/2</w:t>
      </w:r>
      <w:r>
        <w:rPr>
          <w:color w:val="000000"/>
        </w:rPr>
        <w:t>.</w:t>
      </w:r>
      <w:r w:rsidRPr="00DA32AB">
        <w:rPr>
          <w:color w:val="000000"/>
        </w:rPr>
        <w:t xml:space="preserve">              </w:t>
      </w:r>
      <w:r>
        <w:rPr>
          <w:color w:val="000000"/>
        </w:rPr>
        <w:t xml:space="preserve">    </w:t>
      </w:r>
      <w:r w:rsidRPr="00DA32AB">
        <w:rPr>
          <w:b/>
          <w:color w:val="000000"/>
        </w:rPr>
        <w:t>B</w:t>
      </w:r>
      <w:r w:rsidRPr="00DA32AB">
        <w:rPr>
          <w:color w:val="000000"/>
        </w:rPr>
        <w:t>. W</w:t>
      </w:r>
      <w:r w:rsidRPr="00DA32AB">
        <w:rPr>
          <w:color w:val="000000"/>
          <w:sz w:val="18"/>
          <w:szCs w:val="18"/>
          <w:vertAlign w:val="subscript"/>
        </w:rPr>
        <w:t>đ</w:t>
      </w:r>
      <w:r w:rsidRPr="00DA32AB">
        <w:rPr>
          <w:color w:val="000000"/>
        </w:rPr>
        <w:t> = m</w:t>
      </w:r>
      <w:r w:rsidRPr="00DA32AB">
        <w:rPr>
          <w:color w:val="000000"/>
          <w:sz w:val="18"/>
          <w:szCs w:val="18"/>
          <w:vertAlign w:val="superscript"/>
        </w:rPr>
        <w:t>2</w:t>
      </w:r>
      <w:r w:rsidRPr="00DA32AB">
        <w:rPr>
          <w:color w:val="000000"/>
        </w:rPr>
        <w:t>v</w:t>
      </w:r>
      <w:r w:rsidRPr="00DA32AB">
        <w:rPr>
          <w:color w:val="000000"/>
          <w:sz w:val="18"/>
          <w:szCs w:val="18"/>
          <w:vertAlign w:val="superscript"/>
        </w:rPr>
        <w:t>2</w:t>
      </w:r>
      <w:r w:rsidRPr="00DA32AB">
        <w:rPr>
          <w:color w:val="000000"/>
        </w:rPr>
        <w:t>/2</w:t>
      </w:r>
      <w:r>
        <w:rPr>
          <w:color w:val="000000"/>
        </w:rPr>
        <w:t>.</w:t>
      </w:r>
      <w:r w:rsidRPr="00DA32AB">
        <w:rPr>
          <w:color w:val="000000"/>
        </w:rPr>
        <w:t xml:space="preserve">             </w:t>
      </w:r>
      <w:r>
        <w:rPr>
          <w:color w:val="000000"/>
        </w:rPr>
        <w:t xml:space="preserve">  </w:t>
      </w:r>
      <w:r w:rsidRPr="00DA32AB">
        <w:rPr>
          <w:b/>
          <w:color w:val="000000"/>
        </w:rPr>
        <w:t>C</w:t>
      </w:r>
      <w:r w:rsidRPr="00DA32AB">
        <w:rPr>
          <w:color w:val="000000"/>
        </w:rPr>
        <w:t>. W</w:t>
      </w:r>
      <w:r w:rsidRPr="00DA32AB">
        <w:rPr>
          <w:color w:val="000000"/>
          <w:sz w:val="18"/>
          <w:szCs w:val="18"/>
          <w:vertAlign w:val="subscript"/>
        </w:rPr>
        <w:t>đ</w:t>
      </w:r>
      <w:r w:rsidRPr="00DA32AB">
        <w:rPr>
          <w:color w:val="000000"/>
        </w:rPr>
        <w:t> = m</w:t>
      </w:r>
      <w:r w:rsidRPr="00DA32AB">
        <w:rPr>
          <w:color w:val="000000"/>
          <w:sz w:val="18"/>
          <w:szCs w:val="18"/>
          <w:vertAlign w:val="superscript"/>
        </w:rPr>
        <w:t>2</w:t>
      </w:r>
      <w:r w:rsidRPr="00DA32AB">
        <w:rPr>
          <w:color w:val="000000"/>
        </w:rPr>
        <w:t>v/2</w:t>
      </w:r>
      <w:r>
        <w:rPr>
          <w:color w:val="000000"/>
        </w:rPr>
        <w:t>.</w:t>
      </w:r>
      <w:r w:rsidRPr="00DA32AB">
        <w:rPr>
          <w:color w:val="000000"/>
        </w:rPr>
        <w:t>            </w:t>
      </w:r>
      <w:r>
        <w:rPr>
          <w:color w:val="000000"/>
        </w:rPr>
        <w:t xml:space="preserve">     </w:t>
      </w:r>
      <w:r w:rsidRPr="00DA32AB">
        <w:rPr>
          <w:b/>
          <w:color w:val="000000"/>
        </w:rPr>
        <w:t>D</w:t>
      </w:r>
      <w:r w:rsidRPr="00DA32AB">
        <w:rPr>
          <w:color w:val="000000"/>
        </w:rPr>
        <w:t>. W</w:t>
      </w:r>
      <w:r w:rsidRPr="00DA32AB">
        <w:rPr>
          <w:color w:val="000000"/>
          <w:sz w:val="18"/>
          <w:szCs w:val="18"/>
          <w:vertAlign w:val="subscript"/>
        </w:rPr>
        <w:t>đ</w:t>
      </w:r>
      <w:r w:rsidRPr="00DA32AB">
        <w:rPr>
          <w:color w:val="000000"/>
        </w:rPr>
        <w:t> = mv/2</w:t>
      </w:r>
      <w:r>
        <w:rPr>
          <w:color w:val="000000"/>
        </w:rPr>
        <w:t>.</w:t>
      </w:r>
    </w:p>
    <w:p w:rsidR="00EE726A" w:rsidRPr="00C07489" w:rsidRDefault="00EE726A" w:rsidP="00A14AAD">
      <w:pPr>
        <w:spacing w:after="240"/>
        <w:ind w:left="48" w:right="48"/>
        <w:rPr>
          <w:color w:val="000000"/>
        </w:rPr>
      </w:pPr>
      <w:r>
        <w:rPr>
          <w:b/>
          <w:bCs/>
        </w:rPr>
        <w:t>Câu 9</w:t>
      </w:r>
      <w:r w:rsidRPr="00C07489">
        <w:rPr>
          <w:b/>
          <w:bCs/>
        </w:rPr>
        <w:t>:</w:t>
      </w:r>
      <w:r w:rsidRPr="00C07489">
        <w:t> </w:t>
      </w:r>
      <w:r w:rsidRPr="00C07489">
        <w:rPr>
          <w:color w:val="000000"/>
        </w:rPr>
        <w:t>Một ôtô có khối lượng 2 tấn đang chuyển động với vận tốc 36 km/h. Động năng của ô tô là:</w:t>
      </w:r>
    </w:p>
    <w:p w:rsidR="00EE726A" w:rsidRDefault="00EE726A" w:rsidP="00A14AAD">
      <w:pPr>
        <w:spacing w:after="240"/>
        <w:ind w:left="48" w:right="48"/>
        <w:rPr>
          <w:color w:val="000000"/>
        </w:rPr>
      </w:pPr>
      <w:r w:rsidRPr="008415B7">
        <w:rPr>
          <w:b/>
          <w:color w:val="FF0000"/>
        </w:rPr>
        <w:t>A</w:t>
      </w:r>
      <w:r w:rsidRPr="008415B7">
        <w:rPr>
          <w:color w:val="FF0000"/>
        </w:rPr>
        <w:t>. 10</w:t>
      </w:r>
      <w:r w:rsidRPr="008415B7">
        <w:rPr>
          <w:color w:val="FF0000"/>
          <w:vertAlign w:val="superscript"/>
        </w:rPr>
        <w:t>5</w:t>
      </w:r>
      <w:r>
        <w:rPr>
          <w:color w:val="000000"/>
        </w:rPr>
        <w:t xml:space="preserve"> J</w:t>
      </w:r>
      <w:r w:rsidRPr="00C07489">
        <w:rPr>
          <w:color w:val="000000"/>
        </w:rPr>
        <w:t>             </w:t>
      </w:r>
      <w:r>
        <w:rPr>
          <w:color w:val="000000"/>
        </w:rPr>
        <w:t xml:space="preserve">                 </w:t>
      </w:r>
      <w:r w:rsidRPr="00C07489">
        <w:rPr>
          <w:b/>
          <w:color w:val="000000"/>
        </w:rPr>
        <w:t>B</w:t>
      </w:r>
      <w:r w:rsidRPr="00C07489">
        <w:rPr>
          <w:color w:val="000000"/>
        </w:rPr>
        <w:t>. 10</w:t>
      </w:r>
      <w:r w:rsidRPr="00C07489">
        <w:rPr>
          <w:color w:val="000000"/>
          <w:sz w:val="18"/>
          <w:szCs w:val="18"/>
          <w:vertAlign w:val="superscript"/>
        </w:rPr>
        <w:t>3</w:t>
      </w:r>
      <w:r>
        <w:rPr>
          <w:color w:val="000000"/>
          <w:sz w:val="18"/>
          <w:szCs w:val="18"/>
          <w:vertAlign w:val="superscript"/>
        </w:rPr>
        <w:t xml:space="preserve"> </w:t>
      </w:r>
      <w:r w:rsidRPr="00C07489">
        <w:rPr>
          <w:color w:val="000000"/>
        </w:rPr>
        <w:t>J.              </w:t>
      </w:r>
      <w:r>
        <w:rPr>
          <w:color w:val="000000"/>
        </w:rPr>
        <w:t xml:space="preserve">             </w:t>
      </w:r>
      <w:r w:rsidRPr="00C07489">
        <w:rPr>
          <w:b/>
          <w:color w:val="000000"/>
        </w:rPr>
        <w:t>C</w:t>
      </w:r>
      <w:r w:rsidRPr="00C07489">
        <w:rPr>
          <w:color w:val="000000"/>
        </w:rPr>
        <w:t>. 20.10</w:t>
      </w:r>
      <w:r w:rsidRPr="00C07489">
        <w:rPr>
          <w:color w:val="000000"/>
          <w:sz w:val="18"/>
          <w:szCs w:val="18"/>
          <w:vertAlign w:val="superscript"/>
        </w:rPr>
        <w:t>4</w:t>
      </w:r>
      <w:r>
        <w:rPr>
          <w:color w:val="000000"/>
          <w:sz w:val="18"/>
          <w:szCs w:val="18"/>
          <w:vertAlign w:val="superscript"/>
        </w:rPr>
        <w:t xml:space="preserve"> </w:t>
      </w:r>
      <w:r>
        <w:rPr>
          <w:color w:val="000000"/>
        </w:rPr>
        <w:t xml:space="preserve">J.                      </w:t>
      </w:r>
      <w:r w:rsidRPr="00C07489">
        <w:rPr>
          <w:b/>
          <w:color w:val="000000"/>
        </w:rPr>
        <w:t xml:space="preserve"> D</w:t>
      </w:r>
      <w:r>
        <w:rPr>
          <w:color w:val="000000"/>
        </w:rPr>
        <w:t>. 2.</w:t>
      </w:r>
      <w:r w:rsidRPr="00C07489">
        <w:rPr>
          <w:color w:val="000000"/>
        </w:rPr>
        <w:t>10</w:t>
      </w:r>
      <w:r>
        <w:rPr>
          <w:color w:val="000000"/>
          <w:vertAlign w:val="superscript"/>
        </w:rPr>
        <w:t>4</w:t>
      </w:r>
      <w:r>
        <w:rPr>
          <w:color w:val="000000"/>
        </w:rPr>
        <w:t xml:space="preserve"> J.</w:t>
      </w:r>
    </w:p>
    <w:p w:rsidR="00EE726A" w:rsidRPr="00EA2A36" w:rsidRDefault="00EE726A" w:rsidP="00A14AAD">
      <w:pPr>
        <w:spacing w:after="240"/>
        <w:ind w:left="48" w:right="48"/>
        <w:rPr>
          <w:color w:val="000000"/>
        </w:rPr>
      </w:pPr>
      <w:r w:rsidRPr="00EA2A36">
        <w:rPr>
          <w:b/>
          <w:bCs/>
        </w:rPr>
        <w:t>Câu 10</w:t>
      </w:r>
      <w:r w:rsidRPr="00EA2A36">
        <w:rPr>
          <w:b/>
          <w:bCs/>
          <w:color w:val="0000FF"/>
        </w:rPr>
        <w:t>:</w:t>
      </w:r>
      <w:r w:rsidRPr="00EA2A36">
        <w:rPr>
          <w:color w:val="000000"/>
        </w:rPr>
        <w:t> Một vật có khối lượng m = 2kg đang nằm yên trên một mặt phẳng nằm ngang không ma sát. Dưới tác dụng của</w:t>
      </w:r>
      <w:r>
        <w:rPr>
          <w:color w:val="000000"/>
        </w:rPr>
        <w:t xml:space="preserve"> tổng ngoại</w:t>
      </w:r>
      <w:r w:rsidRPr="00EA2A36">
        <w:rPr>
          <w:color w:val="000000"/>
        </w:rPr>
        <w:t xml:space="preserve"> lực 10 N vật chuyển động và đi được 10 m. Vận tốc của vật ở cuối chuyển dời ấy:</w:t>
      </w:r>
    </w:p>
    <w:p w:rsidR="00EE726A" w:rsidRPr="00EA2A36" w:rsidRDefault="00EE726A" w:rsidP="00A14AAD">
      <w:pPr>
        <w:spacing w:after="240"/>
        <w:ind w:left="48" w:right="48"/>
        <w:rPr>
          <w:color w:val="000000"/>
        </w:rPr>
      </w:pPr>
      <w:r w:rsidRPr="00EA2A36">
        <w:rPr>
          <w:b/>
          <w:color w:val="000000"/>
        </w:rPr>
        <w:t>A</w:t>
      </w:r>
      <w:r w:rsidRPr="00EA2A36">
        <w:rPr>
          <w:color w:val="000000"/>
        </w:rPr>
        <w:t>. v = 25 m/s              </w:t>
      </w:r>
      <w:r w:rsidRPr="00EA2A36">
        <w:rPr>
          <w:b/>
          <w:color w:val="000000"/>
        </w:rPr>
        <w:t> </w:t>
      </w:r>
      <w:r>
        <w:rPr>
          <w:b/>
          <w:color w:val="000000"/>
        </w:rPr>
        <w:t xml:space="preserve">      </w:t>
      </w:r>
      <w:r w:rsidRPr="00EA2A36">
        <w:rPr>
          <w:b/>
          <w:color w:val="000000"/>
        </w:rPr>
        <w:t>B</w:t>
      </w:r>
      <w:r>
        <w:rPr>
          <w:color w:val="000000"/>
        </w:rPr>
        <w:t>. v = 7,07 m/s              </w:t>
      </w:r>
      <w:r w:rsidRPr="00EA2A36">
        <w:rPr>
          <w:b/>
          <w:color w:val="FF0000"/>
        </w:rPr>
        <w:t>C</w:t>
      </w:r>
      <w:r w:rsidRPr="00EA2A36">
        <w:rPr>
          <w:color w:val="FF0000"/>
        </w:rPr>
        <w:t>. v = 10 m/s</w:t>
      </w:r>
      <w:r w:rsidRPr="00EA2A36">
        <w:rPr>
          <w:color w:val="000000"/>
        </w:rPr>
        <w:t>              </w:t>
      </w:r>
      <w:r>
        <w:rPr>
          <w:color w:val="000000"/>
        </w:rPr>
        <w:t xml:space="preserve">    </w:t>
      </w:r>
      <w:r w:rsidRPr="00EA2A36">
        <w:rPr>
          <w:color w:val="000000"/>
        </w:rPr>
        <w:t> </w:t>
      </w:r>
      <w:r w:rsidRPr="00EA2A36">
        <w:rPr>
          <w:b/>
          <w:color w:val="000000"/>
        </w:rPr>
        <w:t>D</w:t>
      </w:r>
      <w:r w:rsidRPr="00EA2A36">
        <w:rPr>
          <w:color w:val="000000"/>
        </w:rPr>
        <w:t>. v = 50 m/s</w:t>
      </w:r>
    </w:p>
    <w:p w:rsidR="00EE726A" w:rsidRPr="008D15D6" w:rsidRDefault="00EE726A" w:rsidP="00A14AAD">
      <w:pPr>
        <w:spacing w:before="60"/>
      </w:pPr>
      <w:r>
        <w:rPr>
          <w:b/>
        </w:rPr>
        <w:t>Câu 11</w:t>
      </w:r>
      <w:r w:rsidRPr="008D15D6">
        <w:rPr>
          <w:b/>
        </w:rPr>
        <w:t>:</w:t>
      </w:r>
      <w:r w:rsidRPr="008D15D6">
        <w:t xml:space="preserve"> Động năng của một vật</w:t>
      </w:r>
    </w:p>
    <w:p w:rsidR="00EE726A" w:rsidRDefault="00EE726A" w:rsidP="00A14AAD">
      <w:pPr>
        <w:tabs>
          <w:tab w:val="left" w:pos="5136"/>
        </w:tabs>
      </w:pPr>
      <w:r w:rsidRPr="008D15D6">
        <w:rPr>
          <w:b/>
          <w:color w:val="FF0000"/>
        </w:rPr>
        <w:t xml:space="preserve">A. </w:t>
      </w:r>
      <w:r w:rsidRPr="008D15D6">
        <w:rPr>
          <w:color w:val="FF0000"/>
        </w:rPr>
        <w:t>có đơn vị là kg.m</w:t>
      </w:r>
      <w:r w:rsidRPr="008D15D6">
        <w:rPr>
          <w:color w:val="FF0000"/>
          <w:vertAlign w:val="superscript"/>
        </w:rPr>
        <w:t>2</w:t>
      </w:r>
      <w:r w:rsidRPr="008D15D6">
        <w:rPr>
          <w:color w:val="FF0000"/>
        </w:rPr>
        <w:t>/s</w:t>
      </w:r>
      <w:r w:rsidRPr="008D15D6">
        <w:rPr>
          <w:color w:val="FF0000"/>
          <w:vertAlign w:val="superscript"/>
        </w:rPr>
        <w:t>2</w:t>
      </w:r>
      <w:r>
        <w:t xml:space="preserve">.                                            </w:t>
      </w:r>
      <w:r w:rsidRPr="008D15D6">
        <w:rPr>
          <w:b/>
        </w:rPr>
        <w:t xml:space="preserve">B. </w:t>
      </w:r>
      <w:r w:rsidRPr="008D15D6">
        <w:t>là năng lượng có được khi vật đứng yên</w:t>
      </w:r>
      <w:r>
        <w:t>.</w:t>
      </w:r>
    </w:p>
    <w:p w:rsidR="00EE726A" w:rsidRPr="008D15D6" w:rsidRDefault="00EE726A" w:rsidP="00A14AAD">
      <w:pPr>
        <w:tabs>
          <w:tab w:val="left" w:pos="5136"/>
        </w:tabs>
      </w:pPr>
      <w:r w:rsidRPr="00B631E3">
        <w:rPr>
          <w:b/>
        </w:rPr>
        <w:t>C</w:t>
      </w:r>
      <w:r>
        <w:t xml:space="preserve">. phụ thuộc vào độ cao của vật.                               </w:t>
      </w:r>
      <w:r w:rsidRPr="00B631E3">
        <w:rPr>
          <w:b/>
        </w:rPr>
        <w:t>D</w:t>
      </w:r>
      <w:r>
        <w:t>. càng lớn nếu vận có khối lượng càng bé.</w:t>
      </w:r>
    </w:p>
    <w:p w:rsidR="00EE726A" w:rsidRPr="004F0245" w:rsidRDefault="00EE726A" w:rsidP="00A14AAD">
      <w:pPr>
        <w:spacing w:after="240"/>
        <w:ind w:left="48" w:right="48"/>
        <w:rPr>
          <w:color w:val="000000"/>
        </w:rPr>
      </w:pPr>
      <w:r w:rsidRPr="004F0245">
        <w:rPr>
          <w:b/>
          <w:bCs/>
        </w:rPr>
        <w:t xml:space="preserve">Câu </w:t>
      </w:r>
      <w:r w:rsidRPr="00F34BC4">
        <w:rPr>
          <w:b/>
          <w:bCs/>
        </w:rPr>
        <w:t>1</w:t>
      </w:r>
      <w:r w:rsidRPr="004F0245">
        <w:rPr>
          <w:b/>
          <w:bCs/>
        </w:rPr>
        <w:t>2:</w:t>
      </w:r>
      <w:r w:rsidRPr="004F0245">
        <w:t> </w:t>
      </w:r>
      <w:r w:rsidRPr="004F0245">
        <w:rPr>
          <w:color w:val="000000"/>
        </w:rPr>
        <w:t>Một vật nằm yên có thể có:</w:t>
      </w:r>
    </w:p>
    <w:p w:rsidR="00EE726A" w:rsidRPr="004F0245" w:rsidRDefault="00EE726A" w:rsidP="00A14AAD">
      <w:pPr>
        <w:spacing w:after="240"/>
        <w:ind w:left="48" w:right="48"/>
        <w:rPr>
          <w:color w:val="000000"/>
        </w:rPr>
      </w:pPr>
      <w:r w:rsidRPr="004F0245">
        <w:rPr>
          <w:b/>
          <w:color w:val="FF0000"/>
        </w:rPr>
        <w:t>A</w:t>
      </w:r>
      <w:r>
        <w:rPr>
          <w:color w:val="000000"/>
        </w:rPr>
        <w:t>. t</w:t>
      </w:r>
      <w:r w:rsidRPr="004F0245">
        <w:rPr>
          <w:color w:val="000000"/>
        </w:rPr>
        <w:t>hế năng</w:t>
      </w:r>
      <w:r>
        <w:rPr>
          <w:color w:val="000000"/>
        </w:rPr>
        <w:t xml:space="preserve">.                      </w:t>
      </w:r>
      <w:r w:rsidRPr="004F0245">
        <w:rPr>
          <w:b/>
          <w:color w:val="000000"/>
        </w:rPr>
        <w:t xml:space="preserve"> </w:t>
      </w:r>
      <w:r>
        <w:rPr>
          <w:b/>
          <w:color w:val="000000"/>
        </w:rPr>
        <w:t xml:space="preserve"> </w:t>
      </w:r>
      <w:r w:rsidRPr="004F0245">
        <w:rPr>
          <w:b/>
          <w:color w:val="000000"/>
        </w:rPr>
        <w:t>B</w:t>
      </w:r>
      <w:r w:rsidRPr="004F0245">
        <w:rPr>
          <w:color w:val="000000"/>
        </w:rPr>
        <w:t>. vận tốc</w:t>
      </w:r>
      <w:r>
        <w:rPr>
          <w:color w:val="000000"/>
        </w:rPr>
        <w:t xml:space="preserve">.                      </w:t>
      </w:r>
      <w:r w:rsidRPr="004F0245">
        <w:rPr>
          <w:b/>
          <w:color w:val="000000"/>
        </w:rPr>
        <w:t>C</w:t>
      </w:r>
      <w:r w:rsidRPr="004F0245">
        <w:rPr>
          <w:color w:val="000000"/>
        </w:rPr>
        <w:t>. động năng</w:t>
      </w:r>
      <w:r>
        <w:rPr>
          <w:color w:val="000000"/>
        </w:rPr>
        <w:t xml:space="preserve">.                 </w:t>
      </w:r>
      <w:r w:rsidRPr="004F0245">
        <w:rPr>
          <w:b/>
          <w:color w:val="000000"/>
        </w:rPr>
        <w:t>D</w:t>
      </w:r>
      <w:r w:rsidRPr="004F0245">
        <w:rPr>
          <w:color w:val="000000"/>
        </w:rPr>
        <w:t>. động lượng</w:t>
      </w:r>
      <w:r>
        <w:rPr>
          <w:color w:val="000000"/>
        </w:rPr>
        <w:t>.</w:t>
      </w:r>
    </w:p>
    <w:p w:rsidR="00EE726A" w:rsidRPr="00CE5C22" w:rsidRDefault="00EE726A" w:rsidP="00A14AAD">
      <w:pPr>
        <w:spacing w:after="240"/>
        <w:ind w:left="48" w:right="48"/>
        <w:rPr>
          <w:color w:val="000000"/>
        </w:rPr>
      </w:pPr>
      <w:r>
        <w:rPr>
          <w:b/>
          <w:bCs/>
        </w:rPr>
        <w:t>Câu 13</w:t>
      </w:r>
      <w:r w:rsidRPr="00CE5C22">
        <w:rPr>
          <w:b/>
          <w:bCs/>
        </w:rPr>
        <w:t>:</w:t>
      </w:r>
      <w:r w:rsidRPr="00CE5C22">
        <w:t> </w:t>
      </w:r>
      <w:r w:rsidRPr="00CE5C22">
        <w:rPr>
          <w:color w:val="000000"/>
        </w:rPr>
        <w:t>Một lò xo có độ cứ</w:t>
      </w:r>
      <w:r>
        <w:rPr>
          <w:color w:val="000000"/>
        </w:rPr>
        <w:t>ng k, bị kéo d</w:t>
      </w:r>
      <w:r w:rsidRPr="00CE5C22">
        <w:rPr>
          <w:color w:val="000000"/>
        </w:rPr>
        <w:t>ãn ra một đoạn x . Thế năng đàn hồi lò xo được tính bằng biểu thức:</w:t>
      </w:r>
    </w:p>
    <w:p w:rsidR="00EE726A" w:rsidRPr="00CE5C22" w:rsidRDefault="00EE726A" w:rsidP="00A14AAD">
      <w:pPr>
        <w:spacing w:after="240"/>
        <w:ind w:left="48" w:right="48"/>
        <w:rPr>
          <w:color w:val="000000"/>
        </w:rPr>
      </w:pPr>
      <w:r w:rsidRPr="00CE5C22">
        <w:rPr>
          <w:b/>
          <w:color w:val="FF0000"/>
        </w:rPr>
        <w:t>A</w:t>
      </w:r>
      <w:r w:rsidRPr="00CE5C22">
        <w:rPr>
          <w:color w:val="FF0000"/>
        </w:rPr>
        <w:t>. W</w:t>
      </w:r>
      <w:r w:rsidRPr="00CE5C22">
        <w:rPr>
          <w:color w:val="FF0000"/>
          <w:sz w:val="18"/>
          <w:szCs w:val="18"/>
          <w:vertAlign w:val="subscript"/>
        </w:rPr>
        <w:t>t</w:t>
      </w:r>
      <w:r w:rsidRPr="00CE5C22">
        <w:rPr>
          <w:color w:val="FF0000"/>
        </w:rPr>
        <w:t> = kx</w:t>
      </w:r>
      <w:r w:rsidRPr="00CE5C22">
        <w:rPr>
          <w:color w:val="FF0000"/>
          <w:sz w:val="18"/>
          <w:szCs w:val="18"/>
          <w:vertAlign w:val="superscript"/>
        </w:rPr>
        <w:t>2</w:t>
      </w:r>
      <w:r w:rsidRPr="00CE5C22">
        <w:rPr>
          <w:color w:val="FF0000"/>
        </w:rPr>
        <w:t>/ 2</w:t>
      </w:r>
      <w:r>
        <w:rPr>
          <w:color w:val="FF0000"/>
        </w:rPr>
        <w:t>.</w:t>
      </w:r>
      <w:r w:rsidRPr="00CE5C22">
        <w:rPr>
          <w:color w:val="FF0000"/>
        </w:rPr>
        <w:t>           </w:t>
      </w:r>
      <w:r>
        <w:rPr>
          <w:color w:val="FF0000"/>
        </w:rPr>
        <w:t xml:space="preserve">         </w:t>
      </w:r>
      <w:r w:rsidRPr="00CE5C22">
        <w:rPr>
          <w:b/>
          <w:color w:val="000000"/>
        </w:rPr>
        <w:t>B</w:t>
      </w:r>
      <w:r w:rsidRPr="00CE5C22">
        <w:rPr>
          <w:color w:val="000000"/>
        </w:rPr>
        <w:t>. W</w:t>
      </w:r>
      <w:r w:rsidRPr="00CE5C22">
        <w:rPr>
          <w:color w:val="000000"/>
          <w:sz w:val="18"/>
          <w:szCs w:val="18"/>
          <w:vertAlign w:val="subscript"/>
        </w:rPr>
        <w:t>t</w:t>
      </w:r>
      <w:r w:rsidRPr="00CE5C22">
        <w:rPr>
          <w:color w:val="000000"/>
        </w:rPr>
        <w:t> = kx</w:t>
      </w:r>
      <w:r w:rsidRPr="00CE5C22">
        <w:rPr>
          <w:color w:val="000000"/>
          <w:sz w:val="18"/>
          <w:szCs w:val="18"/>
          <w:vertAlign w:val="superscript"/>
        </w:rPr>
        <w:t>2</w:t>
      </w:r>
      <w:r w:rsidRPr="00CE5C22">
        <w:rPr>
          <w:color w:val="000000"/>
        </w:rPr>
        <w:t> </w:t>
      </w:r>
      <w:r>
        <w:rPr>
          <w:color w:val="000000"/>
        </w:rPr>
        <w:t>.</w:t>
      </w:r>
      <w:r w:rsidRPr="00CE5C22">
        <w:rPr>
          <w:color w:val="000000"/>
        </w:rPr>
        <w:t xml:space="preserve">            </w:t>
      </w:r>
      <w:r>
        <w:rPr>
          <w:color w:val="000000"/>
        </w:rPr>
        <w:t xml:space="preserve">        </w:t>
      </w:r>
      <w:r w:rsidRPr="00CE5C22">
        <w:rPr>
          <w:b/>
          <w:color w:val="000000"/>
        </w:rPr>
        <w:t>C</w:t>
      </w:r>
      <w:r w:rsidRPr="00CE5C22">
        <w:rPr>
          <w:color w:val="000000"/>
        </w:rPr>
        <w:t>. W</w:t>
      </w:r>
      <w:r w:rsidRPr="00CE5C22">
        <w:rPr>
          <w:color w:val="000000"/>
          <w:sz w:val="18"/>
          <w:szCs w:val="18"/>
          <w:vertAlign w:val="subscript"/>
        </w:rPr>
        <w:t>t</w:t>
      </w:r>
      <w:r w:rsidRPr="00CE5C22">
        <w:rPr>
          <w:color w:val="000000"/>
        </w:rPr>
        <w:t> = kx/2</w:t>
      </w:r>
      <w:r>
        <w:rPr>
          <w:color w:val="000000"/>
        </w:rPr>
        <w:t>.</w:t>
      </w:r>
      <w:r w:rsidRPr="00CE5C22">
        <w:rPr>
          <w:color w:val="000000"/>
        </w:rPr>
        <w:t xml:space="preserve">             </w:t>
      </w:r>
      <w:r>
        <w:rPr>
          <w:color w:val="000000"/>
        </w:rPr>
        <w:t xml:space="preserve">     </w:t>
      </w:r>
      <w:r w:rsidRPr="00CE5C22">
        <w:rPr>
          <w:b/>
          <w:color w:val="000000"/>
        </w:rPr>
        <w:t>D</w:t>
      </w:r>
      <w:r w:rsidRPr="00CE5C22">
        <w:rPr>
          <w:color w:val="000000"/>
        </w:rPr>
        <w:t>. W</w:t>
      </w:r>
      <w:r w:rsidRPr="00CE5C22">
        <w:rPr>
          <w:color w:val="000000"/>
          <w:sz w:val="18"/>
          <w:szCs w:val="18"/>
          <w:vertAlign w:val="subscript"/>
        </w:rPr>
        <w:t>t</w:t>
      </w:r>
      <w:r w:rsidRPr="00CE5C22">
        <w:rPr>
          <w:color w:val="000000"/>
        </w:rPr>
        <w:t> = k</w:t>
      </w:r>
      <w:r w:rsidRPr="00CE5C22">
        <w:rPr>
          <w:color w:val="000000"/>
          <w:sz w:val="18"/>
          <w:szCs w:val="18"/>
          <w:vertAlign w:val="superscript"/>
        </w:rPr>
        <w:t>2</w:t>
      </w:r>
      <w:r w:rsidRPr="00CE5C22">
        <w:rPr>
          <w:color w:val="000000"/>
        </w:rPr>
        <w:t>x</w:t>
      </w:r>
      <w:r w:rsidRPr="00CE5C22">
        <w:rPr>
          <w:color w:val="000000"/>
          <w:sz w:val="18"/>
          <w:szCs w:val="18"/>
          <w:vertAlign w:val="superscript"/>
        </w:rPr>
        <w:t>2</w:t>
      </w:r>
      <w:r w:rsidRPr="00CE5C22">
        <w:rPr>
          <w:color w:val="000000"/>
        </w:rPr>
        <w:t>/2</w:t>
      </w:r>
      <w:r>
        <w:rPr>
          <w:color w:val="000000"/>
        </w:rPr>
        <w:t>.</w:t>
      </w:r>
    </w:p>
    <w:p w:rsidR="00EE726A" w:rsidRPr="00BD0E0D" w:rsidRDefault="00EE726A" w:rsidP="00A14AAD">
      <w:pPr>
        <w:spacing w:after="240"/>
        <w:ind w:right="48"/>
        <w:rPr>
          <w:color w:val="000000"/>
        </w:rPr>
      </w:pPr>
      <w:r w:rsidRPr="00F34BC4">
        <w:rPr>
          <w:b/>
          <w:bCs/>
        </w:rPr>
        <w:t>Câu 14</w:t>
      </w:r>
      <w:r w:rsidRPr="00BD0E0D">
        <w:rPr>
          <w:b/>
          <w:bCs/>
        </w:rPr>
        <w:t>:</w:t>
      </w:r>
      <w:r w:rsidRPr="00BD0E0D">
        <w:t> </w:t>
      </w:r>
      <w:r w:rsidRPr="00BD0E0D">
        <w:rPr>
          <w:color w:val="000000"/>
        </w:rPr>
        <w:t>Một vật đang chuyển động có thể không có:</w:t>
      </w:r>
    </w:p>
    <w:p w:rsidR="00EE726A" w:rsidRPr="00BD0E0D" w:rsidRDefault="00EE726A" w:rsidP="00A14AAD">
      <w:pPr>
        <w:spacing w:after="240"/>
        <w:ind w:left="48" w:right="48"/>
        <w:rPr>
          <w:color w:val="000000"/>
        </w:rPr>
      </w:pPr>
      <w:r w:rsidRPr="00BD0E0D">
        <w:rPr>
          <w:b/>
          <w:color w:val="000000"/>
        </w:rPr>
        <w:t>A</w:t>
      </w:r>
      <w:r w:rsidRPr="00BD0E0D">
        <w:rPr>
          <w:color w:val="000000"/>
        </w:rPr>
        <w:t>. động lượng</w:t>
      </w:r>
      <w:r>
        <w:rPr>
          <w:color w:val="000000"/>
        </w:rPr>
        <w:t>.</w:t>
      </w:r>
      <w:r w:rsidRPr="00BD0E0D">
        <w:rPr>
          <w:color w:val="000000"/>
        </w:rPr>
        <w:t>            </w:t>
      </w:r>
      <w:r w:rsidRPr="00BD0E0D">
        <w:rPr>
          <w:b/>
          <w:color w:val="000000"/>
        </w:rPr>
        <w:t xml:space="preserve"> </w:t>
      </w:r>
      <w:r>
        <w:rPr>
          <w:b/>
          <w:color w:val="000000"/>
        </w:rPr>
        <w:t xml:space="preserve">      </w:t>
      </w:r>
      <w:r w:rsidRPr="00BD0E0D">
        <w:rPr>
          <w:b/>
          <w:color w:val="000000"/>
        </w:rPr>
        <w:t>B</w:t>
      </w:r>
      <w:r w:rsidRPr="00BD0E0D">
        <w:rPr>
          <w:color w:val="000000"/>
        </w:rPr>
        <w:t>. động năng</w:t>
      </w:r>
      <w:r>
        <w:rPr>
          <w:color w:val="000000"/>
        </w:rPr>
        <w:t>.</w:t>
      </w:r>
      <w:r w:rsidRPr="00BD0E0D">
        <w:rPr>
          <w:color w:val="000000"/>
        </w:rPr>
        <w:t xml:space="preserve">             </w:t>
      </w:r>
      <w:r w:rsidRPr="00BD0E0D">
        <w:rPr>
          <w:b/>
          <w:color w:val="000000"/>
        </w:rPr>
        <w:t xml:space="preserve"> </w:t>
      </w:r>
      <w:r>
        <w:rPr>
          <w:b/>
          <w:color w:val="000000"/>
        </w:rPr>
        <w:t xml:space="preserve">   </w:t>
      </w:r>
      <w:r w:rsidRPr="00BD0E0D">
        <w:rPr>
          <w:b/>
          <w:color w:val="FF0000"/>
        </w:rPr>
        <w:t>C</w:t>
      </w:r>
      <w:r w:rsidRPr="00BD0E0D">
        <w:rPr>
          <w:color w:val="000000"/>
        </w:rPr>
        <w:t>. thế năng</w:t>
      </w:r>
      <w:r>
        <w:rPr>
          <w:color w:val="000000"/>
        </w:rPr>
        <w:t>.</w:t>
      </w:r>
      <w:r w:rsidRPr="00BD0E0D">
        <w:rPr>
          <w:color w:val="000000"/>
        </w:rPr>
        <w:t>            </w:t>
      </w:r>
      <w:r w:rsidRPr="00BD0E0D">
        <w:rPr>
          <w:b/>
          <w:color w:val="000000"/>
        </w:rPr>
        <w:t xml:space="preserve"> </w:t>
      </w:r>
      <w:r>
        <w:rPr>
          <w:b/>
          <w:color w:val="000000"/>
        </w:rPr>
        <w:t xml:space="preserve">        </w:t>
      </w:r>
      <w:r w:rsidRPr="00BD0E0D">
        <w:rPr>
          <w:b/>
          <w:color w:val="000000"/>
        </w:rPr>
        <w:t>D</w:t>
      </w:r>
      <w:r w:rsidRPr="00BD0E0D">
        <w:rPr>
          <w:color w:val="000000"/>
        </w:rPr>
        <w:t>. cơ năng</w:t>
      </w:r>
      <w:r>
        <w:rPr>
          <w:color w:val="000000"/>
        </w:rPr>
        <w:t>.</w:t>
      </w:r>
    </w:p>
    <w:p w:rsidR="00EE726A" w:rsidRDefault="00EE726A" w:rsidP="00A14AAD">
      <w:pPr>
        <w:spacing w:after="240"/>
        <w:ind w:left="48" w:right="48"/>
        <w:rPr>
          <w:color w:val="000000"/>
        </w:rPr>
      </w:pPr>
      <w:r w:rsidRPr="00F34BC4">
        <w:rPr>
          <w:b/>
          <w:bCs/>
        </w:rPr>
        <w:t>Câu 15:</w:t>
      </w:r>
      <w:r w:rsidRPr="00F34BC4">
        <w:t> </w:t>
      </w:r>
      <w:r w:rsidRPr="00F34BC4">
        <w:rPr>
          <w:color w:val="000000"/>
        </w:rPr>
        <w:t>Một vật m được ném thẳng đứng lên cao với vận tốc v từ mặt đất. Gia tốc rơi tự do là g, bỏ qua sức cản không khí. Khi vật có động năng bằng thế năng thì nó ở độ cao so với mặt đất là:</w:t>
      </w:r>
    </w:p>
    <w:p w:rsidR="00EE726A" w:rsidRPr="00FD3FDC" w:rsidRDefault="00EE726A" w:rsidP="00A14AAD">
      <w:pPr>
        <w:spacing w:after="240"/>
        <w:ind w:left="48" w:right="48"/>
        <w:rPr>
          <w:color w:val="000000"/>
        </w:rPr>
      </w:pPr>
      <w:r w:rsidRPr="00F34BC4">
        <w:rPr>
          <w:b/>
          <w:color w:val="FF0000"/>
        </w:rPr>
        <w:t>A</w:t>
      </w:r>
      <w:r w:rsidRPr="00F34BC4">
        <w:rPr>
          <w:color w:val="FF0000"/>
        </w:rPr>
        <w:t>.h = v</w:t>
      </w:r>
      <w:r w:rsidRPr="00F34BC4">
        <w:rPr>
          <w:color w:val="FF0000"/>
          <w:vertAlign w:val="superscript"/>
        </w:rPr>
        <w:t>2</w:t>
      </w:r>
      <w:r w:rsidRPr="00F34BC4">
        <w:rPr>
          <w:color w:val="FF0000"/>
        </w:rPr>
        <w:t>/4g</w:t>
      </w:r>
      <w:r>
        <w:rPr>
          <w:color w:val="000000"/>
        </w:rPr>
        <w:t xml:space="preserve">.                        </w:t>
      </w:r>
      <w:r w:rsidRPr="00F34BC4">
        <w:rPr>
          <w:b/>
          <w:color w:val="000000"/>
        </w:rPr>
        <w:t>B</w:t>
      </w:r>
      <w:r>
        <w:rPr>
          <w:color w:val="000000"/>
        </w:rPr>
        <w:t>. h = v/4g</w:t>
      </w:r>
      <w:r>
        <w:rPr>
          <w:b/>
          <w:color w:val="000000"/>
        </w:rPr>
        <w:t xml:space="preserve">.                   </w:t>
      </w:r>
      <w:r w:rsidRPr="00F34BC4">
        <w:rPr>
          <w:b/>
          <w:color w:val="000000"/>
        </w:rPr>
        <w:t>C</w:t>
      </w:r>
      <w:r>
        <w:rPr>
          <w:color w:val="000000"/>
        </w:rPr>
        <w:t>. v</w:t>
      </w:r>
      <w:r>
        <w:rPr>
          <w:color w:val="000000"/>
          <w:vertAlign w:val="superscript"/>
        </w:rPr>
        <w:t>2</w:t>
      </w:r>
      <w:r>
        <w:rPr>
          <w:color w:val="000000"/>
        </w:rPr>
        <w:t xml:space="preserve">/2g.                         </w:t>
      </w:r>
      <w:r w:rsidRPr="00F34BC4">
        <w:rPr>
          <w:b/>
          <w:color w:val="000000"/>
        </w:rPr>
        <w:t xml:space="preserve"> </w:t>
      </w:r>
      <w:r>
        <w:rPr>
          <w:b/>
          <w:color w:val="000000"/>
        </w:rPr>
        <w:t xml:space="preserve"> </w:t>
      </w:r>
      <w:r w:rsidRPr="00F34BC4">
        <w:rPr>
          <w:b/>
          <w:color w:val="000000"/>
        </w:rPr>
        <w:t>D</w:t>
      </w:r>
      <w:r>
        <w:rPr>
          <w:color w:val="000000"/>
        </w:rPr>
        <w:t>. 4gv</w:t>
      </w:r>
      <w:r>
        <w:rPr>
          <w:color w:val="000000"/>
          <w:vertAlign w:val="superscript"/>
        </w:rPr>
        <w:t>2</w:t>
      </w:r>
      <w:r>
        <w:rPr>
          <w:color w:val="000000"/>
          <w:vertAlign w:val="subscript"/>
        </w:rPr>
        <w:t>.</w:t>
      </w:r>
    </w:p>
    <w:p w:rsidR="00EE726A" w:rsidRPr="00225497" w:rsidRDefault="00EE726A" w:rsidP="00A14AAD">
      <w:pPr>
        <w:spacing w:after="240"/>
        <w:ind w:left="48" w:right="48"/>
        <w:rPr>
          <w:color w:val="000000"/>
        </w:rPr>
      </w:pPr>
      <w:r w:rsidRPr="00225497">
        <w:rPr>
          <w:b/>
          <w:bCs/>
        </w:rPr>
        <w:t>Câu 16</w:t>
      </w:r>
      <w:r w:rsidRPr="00225497">
        <w:rPr>
          <w:bCs/>
        </w:rPr>
        <w:t>:</w:t>
      </w:r>
      <w:r w:rsidRPr="00225497">
        <w:t> </w:t>
      </w:r>
      <w:r w:rsidRPr="00225497">
        <w:rPr>
          <w:color w:val="000000"/>
        </w:rPr>
        <w:t>Một lò xo bị nén 5 cm. Biết độ cứng lò xo k = 100 N/m, thế năng của lò xo là:</w:t>
      </w:r>
    </w:p>
    <w:p w:rsidR="00EE726A" w:rsidRPr="00225497" w:rsidRDefault="00EE726A" w:rsidP="00A14AAD">
      <w:pPr>
        <w:spacing w:after="240"/>
        <w:ind w:left="48" w:right="48"/>
        <w:rPr>
          <w:color w:val="000000"/>
        </w:rPr>
      </w:pPr>
      <w:r w:rsidRPr="00225497">
        <w:rPr>
          <w:b/>
          <w:color w:val="FF0000"/>
        </w:rPr>
        <w:t>A</w:t>
      </w:r>
      <w:r w:rsidRPr="00225497">
        <w:rPr>
          <w:color w:val="000000"/>
        </w:rPr>
        <w:t>. 0,125 J</w:t>
      </w:r>
      <w:r>
        <w:rPr>
          <w:color w:val="000000"/>
        </w:rPr>
        <w:t>.</w:t>
      </w:r>
      <w:r w:rsidRPr="00225497">
        <w:rPr>
          <w:color w:val="000000"/>
        </w:rPr>
        <w:t>              </w:t>
      </w:r>
      <w:r w:rsidRPr="00225497">
        <w:rPr>
          <w:b/>
          <w:color w:val="000000"/>
        </w:rPr>
        <w:t> </w:t>
      </w:r>
      <w:r>
        <w:rPr>
          <w:b/>
          <w:color w:val="000000"/>
        </w:rPr>
        <w:t xml:space="preserve">           </w:t>
      </w:r>
      <w:r w:rsidRPr="00225497">
        <w:rPr>
          <w:b/>
          <w:color w:val="000000"/>
        </w:rPr>
        <w:t>B</w:t>
      </w:r>
      <w:r w:rsidRPr="00225497">
        <w:rPr>
          <w:color w:val="000000"/>
        </w:rPr>
        <w:t>. 0,25 J                </w:t>
      </w:r>
      <w:r>
        <w:rPr>
          <w:color w:val="000000"/>
        </w:rPr>
        <w:t xml:space="preserve">        </w:t>
      </w:r>
      <w:r w:rsidRPr="00225497">
        <w:rPr>
          <w:b/>
          <w:color w:val="000000"/>
        </w:rPr>
        <w:t>C</w:t>
      </w:r>
      <w:r w:rsidRPr="00225497">
        <w:rPr>
          <w:color w:val="000000"/>
        </w:rPr>
        <w:t>. 125 J                </w:t>
      </w:r>
      <w:r w:rsidRPr="00225497">
        <w:rPr>
          <w:b/>
          <w:color w:val="000000"/>
        </w:rPr>
        <w:t xml:space="preserve"> </w:t>
      </w:r>
      <w:r>
        <w:rPr>
          <w:b/>
          <w:color w:val="000000"/>
        </w:rPr>
        <w:t xml:space="preserve">          </w:t>
      </w:r>
      <w:r w:rsidRPr="00225497">
        <w:rPr>
          <w:b/>
          <w:color w:val="000000"/>
        </w:rPr>
        <w:t>D</w:t>
      </w:r>
      <w:r w:rsidRPr="00225497">
        <w:rPr>
          <w:color w:val="000000"/>
        </w:rPr>
        <w:t>. 250 J</w:t>
      </w:r>
    </w:p>
    <w:p w:rsidR="00EE726A" w:rsidRPr="008D15D6" w:rsidRDefault="00EE726A" w:rsidP="00A14AAD">
      <w:pPr>
        <w:spacing w:before="60"/>
      </w:pPr>
      <w:r>
        <w:rPr>
          <w:b/>
        </w:rPr>
        <w:t>Câu 17</w:t>
      </w:r>
      <w:r w:rsidRPr="008D15D6">
        <w:rPr>
          <w:b/>
        </w:rPr>
        <w:t>:</w:t>
      </w:r>
      <w:r w:rsidRPr="008D15D6">
        <w:t xml:space="preserve"> Một vật có khối lượng 2kg, ở độ cao so với mặt đất là 3m. Chọn mặt đất làm gốc thì thế năng của vật là</w:t>
      </w:r>
    </w:p>
    <w:p w:rsidR="00EE726A" w:rsidRPr="008D15D6" w:rsidRDefault="00EE726A" w:rsidP="00A14AAD">
      <w:pPr>
        <w:tabs>
          <w:tab w:val="left" w:pos="2708"/>
          <w:tab w:val="left" w:pos="5138"/>
          <w:tab w:val="left" w:pos="7569"/>
        </w:tabs>
      </w:pPr>
      <w:r w:rsidRPr="008D15D6">
        <w:rPr>
          <w:b/>
          <w:color w:val="FF0000"/>
        </w:rPr>
        <w:t xml:space="preserve">A. </w:t>
      </w:r>
      <w:r w:rsidRPr="008D15D6">
        <w:rPr>
          <w:color w:val="FF0000"/>
        </w:rPr>
        <w:t>60J</w:t>
      </w:r>
      <w:r>
        <w:t xml:space="preserve">.                                </w:t>
      </w:r>
      <w:r w:rsidRPr="008D15D6">
        <w:rPr>
          <w:b/>
        </w:rPr>
        <w:t xml:space="preserve">B. </w:t>
      </w:r>
      <w:r w:rsidRPr="008D15D6">
        <w:t>54J</w:t>
      </w:r>
      <w:r>
        <w:t xml:space="preserve">.                            </w:t>
      </w:r>
      <w:r w:rsidRPr="008D15D6">
        <w:rPr>
          <w:b/>
        </w:rPr>
        <w:t xml:space="preserve">C. </w:t>
      </w:r>
      <w:r>
        <w:t xml:space="preserve">6J.                               </w:t>
      </w:r>
      <w:r w:rsidRPr="008D15D6">
        <w:rPr>
          <w:b/>
        </w:rPr>
        <w:t xml:space="preserve">D. </w:t>
      </w:r>
      <w:r w:rsidRPr="008D15D6">
        <w:t>5,4J</w:t>
      </w:r>
    </w:p>
    <w:p w:rsidR="00EE726A" w:rsidRPr="008D15D6" w:rsidRDefault="00EE726A" w:rsidP="00A14AAD">
      <w:pPr>
        <w:spacing w:before="60"/>
      </w:pPr>
      <w:r>
        <w:rPr>
          <w:b/>
        </w:rPr>
        <w:t>Câu 18</w:t>
      </w:r>
      <w:r w:rsidRPr="008D15D6">
        <w:rPr>
          <w:b/>
        </w:rPr>
        <w:t>:</w:t>
      </w:r>
      <w:r w:rsidRPr="008D15D6">
        <w:t xml:space="preserve"> Một vật chuyển động dưới tác dụng của lực đàn hồi thì khi</w:t>
      </w:r>
    </w:p>
    <w:p w:rsidR="00EE726A" w:rsidRPr="008D15D6" w:rsidRDefault="00EE726A" w:rsidP="00A14AAD">
      <w:pPr>
        <w:tabs>
          <w:tab w:val="left" w:pos="5136"/>
        </w:tabs>
      </w:pPr>
      <w:r w:rsidRPr="008D15D6">
        <w:rPr>
          <w:b/>
        </w:rPr>
        <w:t xml:space="preserve">A. </w:t>
      </w:r>
      <w:r>
        <w:t xml:space="preserve">động năng tăng, thế năng tang.                             </w:t>
      </w:r>
      <w:r w:rsidRPr="008D15D6">
        <w:rPr>
          <w:b/>
        </w:rPr>
        <w:t xml:space="preserve">B. </w:t>
      </w:r>
      <w:r w:rsidRPr="008D15D6">
        <w:t>thế năng giảm, động năng giảm</w:t>
      </w:r>
    </w:p>
    <w:p w:rsidR="00EE726A" w:rsidRPr="008D15D6" w:rsidRDefault="00EE726A" w:rsidP="00A14AAD">
      <w:pPr>
        <w:tabs>
          <w:tab w:val="left" w:pos="5136"/>
        </w:tabs>
      </w:pPr>
      <w:r w:rsidRPr="008D15D6">
        <w:rPr>
          <w:b/>
          <w:color w:val="FF0000"/>
        </w:rPr>
        <w:t xml:space="preserve">C. </w:t>
      </w:r>
      <w:r>
        <w:rPr>
          <w:color w:val="FF0000"/>
        </w:rPr>
        <w:t>động n</w:t>
      </w:r>
      <w:r w:rsidRPr="008D15D6">
        <w:rPr>
          <w:color w:val="FF0000"/>
        </w:rPr>
        <w:t>ăng tăng, cơ năng không đổi</w:t>
      </w:r>
      <w:r>
        <w:t xml:space="preserve">.                     </w:t>
      </w:r>
      <w:r w:rsidRPr="008D15D6">
        <w:rPr>
          <w:b/>
        </w:rPr>
        <w:t xml:space="preserve">D. </w:t>
      </w:r>
      <w:r w:rsidRPr="008D15D6">
        <w:t>thế năng giảm, cơ năng tăng</w:t>
      </w:r>
    </w:p>
    <w:p w:rsidR="00EE726A" w:rsidRPr="00040ECB" w:rsidRDefault="00EE726A" w:rsidP="00A14AAD">
      <w:pPr>
        <w:rPr>
          <w:lang w:val="fr-FR"/>
        </w:rPr>
      </w:pPr>
      <w:r w:rsidRPr="00040ECB">
        <w:rPr>
          <w:b/>
          <w:lang w:val="fr-FR"/>
        </w:rPr>
        <w:t>Câu 19</w:t>
      </w:r>
      <w:r w:rsidRPr="00040ECB">
        <w:rPr>
          <w:lang w:val="fr-FR"/>
        </w:rPr>
        <w:t> : Khi vật chỉ chị tác dụng lực thế, độ tăng động năng của vật luôn bằng</w:t>
      </w:r>
    </w:p>
    <w:p w:rsidR="00EE726A" w:rsidRDefault="00EE726A" w:rsidP="00A14AAD">
      <w:pPr>
        <w:rPr>
          <w:lang w:val="fr-FR"/>
        </w:rPr>
      </w:pPr>
      <w:r w:rsidRPr="00040ECB">
        <w:rPr>
          <w:b/>
          <w:lang w:val="fr-FR"/>
        </w:rPr>
        <w:t>A</w:t>
      </w:r>
      <w:r w:rsidRPr="00040ECB">
        <w:rPr>
          <w:lang w:val="fr-FR"/>
        </w:rPr>
        <w:t xml:space="preserve">. cơ năng của vật.                      </w:t>
      </w:r>
      <w:r>
        <w:rPr>
          <w:lang w:val="fr-FR"/>
        </w:rPr>
        <w:t xml:space="preserve">                              </w:t>
      </w:r>
      <w:r w:rsidRPr="00040ECB">
        <w:rPr>
          <w:b/>
          <w:lang w:val="fr-FR"/>
        </w:rPr>
        <w:t>B</w:t>
      </w:r>
      <w:r w:rsidRPr="00040ECB">
        <w:rPr>
          <w:lang w:val="fr-FR"/>
        </w:rPr>
        <w:t xml:space="preserve">. động năng lúc đầu.             </w:t>
      </w:r>
    </w:p>
    <w:p w:rsidR="00EE726A" w:rsidRPr="00040ECB" w:rsidRDefault="00EE726A" w:rsidP="00A14AAD">
      <w:pPr>
        <w:rPr>
          <w:lang w:val="fr-FR"/>
        </w:rPr>
      </w:pPr>
      <w:r w:rsidRPr="00040ECB">
        <w:rPr>
          <w:b/>
          <w:color w:val="FF0000"/>
          <w:lang w:val="fr-FR"/>
        </w:rPr>
        <w:t>C</w:t>
      </w:r>
      <w:r w:rsidRPr="00040ECB">
        <w:rPr>
          <w:lang w:val="fr-FR"/>
        </w:rPr>
        <w:t xml:space="preserve">. độ giảm thế năng.             </w:t>
      </w:r>
      <w:r>
        <w:rPr>
          <w:lang w:val="fr-FR"/>
        </w:rPr>
        <w:t xml:space="preserve">                                     </w:t>
      </w:r>
      <w:r w:rsidRPr="00040ECB">
        <w:rPr>
          <w:b/>
          <w:lang w:val="fr-FR"/>
        </w:rPr>
        <w:t>D</w:t>
      </w:r>
      <w:r w:rsidRPr="00040ECB">
        <w:rPr>
          <w:lang w:val="fr-FR"/>
        </w:rPr>
        <w:t>. độ biến thiên thế năng.</w:t>
      </w:r>
    </w:p>
    <w:p w:rsidR="00EE726A" w:rsidRPr="00040ECB" w:rsidRDefault="00EE726A" w:rsidP="00A14AAD">
      <w:pPr>
        <w:rPr>
          <w:lang w:val="fr-FR"/>
        </w:rPr>
      </w:pPr>
      <w:r>
        <w:rPr>
          <w:b/>
          <w:lang w:val="fr-FR"/>
        </w:rPr>
        <w:t>Câu 20</w:t>
      </w:r>
      <w:r w:rsidRPr="00040ECB">
        <w:rPr>
          <w:lang w:val="fr-FR"/>
        </w:rPr>
        <w:t> : Một con lắc lò xo nằm ngang, dao động</w:t>
      </w:r>
      <w:r>
        <w:rPr>
          <w:lang w:val="fr-FR"/>
        </w:rPr>
        <w:t xml:space="preserve"> không ma sát</w:t>
      </w:r>
      <w:r w:rsidRPr="00040ECB">
        <w:rPr>
          <w:lang w:val="fr-FR"/>
        </w:rPr>
        <w:t xml:space="preserve"> quanh vị trí cân bằng O, hai biên là M và N. Thế  năng của vật tăng trong khoảng</w:t>
      </w:r>
    </w:p>
    <w:p w:rsidR="00EE726A" w:rsidRDefault="00EE726A" w:rsidP="00A14AAD">
      <w:pPr>
        <w:rPr>
          <w:lang w:val="fr-FR"/>
        </w:rPr>
      </w:pPr>
      <w:r w:rsidRPr="00040ECB">
        <w:rPr>
          <w:b/>
          <w:lang w:val="fr-FR"/>
        </w:rPr>
        <w:t>A</w:t>
      </w:r>
      <w:r w:rsidRPr="00040ECB">
        <w:rPr>
          <w:lang w:val="fr-FR"/>
        </w:rPr>
        <w:t xml:space="preserve">. từ N đến M.                             </w:t>
      </w:r>
      <w:r>
        <w:rPr>
          <w:lang w:val="fr-FR"/>
        </w:rPr>
        <w:t xml:space="preserve">                              </w:t>
      </w:r>
      <w:r w:rsidRPr="00040ECB">
        <w:rPr>
          <w:b/>
          <w:lang w:val="fr-FR"/>
        </w:rPr>
        <w:t>B</w:t>
      </w:r>
      <w:r w:rsidRPr="00040ECB">
        <w:rPr>
          <w:lang w:val="fr-FR"/>
        </w:rPr>
        <w:t xml:space="preserve">. từ M đến N.                       </w:t>
      </w:r>
    </w:p>
    <w:p w:rsidR="00EE726A" w:rsidRPr="00040ECB" w:rsidRDefault="00EE726A" w:rsidP="00A14AAD">
      <w:pPr>
        <w:rPr>
          <w:lang w:val="fr-FR"/>
        </w:rPr>
      </w:pPr>
      <w:r w:rsidRPr="00040ECB">
        <w:rPr>
          <w:b/>
          <w:lang w:val="fr-FR"/>
        </w:rPr>
        <w:t>C</w:t>
      </w:r>
      <w:r w:rsidRPr="00040ECB">
        <w:rPr>
          <w:lang w:val="fr-FR"/>
        </w:rPr>
        <w:t xml:space="preserve">. từ M đến O.                     </w:t>
      </w:r>
      <w:r>
        <w:rPr>
          <w:lang w:val="fr-FR"/>
        </w:rPr>
        <w:t xml:space="preserve">                                      </w:t>
      </w:r>
      <w:r w:rsidRPr="00040ECB">
        <w:rPr>
          <w:b/>
          <w:color w:val="FF0000"/>
          <w:lang w:val="fr-FR"/>
        </w:rPr>
        <w:t>D</w:t>
      </w:r>
      <w:r w:rsidRPr="00040ECB">
        <w:rPr>
          <w:color w:val="FF0000"/>
          <w:lang w:val="fr-FR"/>
        </w:rPr>
        <w:t>. từ O đến M.</w:t>
      </w:r>
    </w:p>
    <w:p w:rsidR="00EE726A" w:rsidRDefault="00EE726A" w:rsidP="00A14AAD">
      <w:pPr>
        <w:spacing w:after="240"/>
        <w:ind w:left="48" w:right="48"/>
        <w:rPr>
          <w:color w:val="000000"/>
        </w:rPr>
      </w:pPr>
      <w:r>
        <w:rPr>
          <w:b/>
        </w:rPr>
        <w:t>Câu 21</w:t>
      </w:r>
      <w:r w:rsidRPr="008D15D6">
        <w:rPr>
          <w:b/>
        </w:rPr>
        <w:t>:</w:t>
      </w:r>
      <w:r w:rsidRPr="008D15D6">
        <w:t xml:space="preserve"> Thế năng đàn hồi</w:t>
      </w:r>
    </w:p>
    <w:p w:rsidR="00EE726A" w:rsidRPr="00F1245A" w:rsidRDefault="00EE726A" w:rsidP="00A14AAD">
      <w:pPr>
        <w:spacing w:after="240"/>
        <w:ind w:left="48" w:right="48"/>
        <w:rPr>
          <w:color w:val="000000"/>
        </w:rPr>
      </w:pPr>
      <w:r w:rsidRPr="008D15D6">
        <w:rPr>
          <w:b/>
          <w:color w:val="FF0000"/>
        </w:rPr>
        <w:t xml:space="preserve">A. </w:t>
      </w:r>
      <w:r w:rsidRPr="008D15D6">
        <w:rPr>
          <w:color w:val="FF0000"/>
        </w:rPr>
        <w:t>là dạng năng lượng có được do vật biến dạng</w:t>
      </w:r>
      <w:r>
        <w:rPr>
          <w:color w:val="FF0000"/>
        </w:rPr>
        <w:t>.</w:t>
      </w:r>
      <w:r>
        <w:rPr>
          <w:color w:val="000000"/>
        </w:rPr>
        <w:t xml:space="preserve">     </w:t>
      </w:r>
      <w:r w:rsidRPr="008D15D6">
        <w:rPr>
          <w:b/>
        </w:rPr>
        <w:t xml:space="preserve">B. </w:t>
      </w:r>
      <w:r w:rsidRPr="008D15D6">
        <w:t>phụ thuộc vào khối lượng của vật</w:t>
      </w:r>
    </w:p>
    <w:p w:rsidR="00EE726A" w:rsidRPr="008D15D6" w:rsidRDefault="00EE726A" w:rsidP="00A14AAD">
      <w:r w:rsidRPr="008D15D6">
        <w:rPr>
          <w:b/>
        </w:rPr>
        <w:t xml:space="preserve">C. </w:t>
      </w:r>
      <w:r w:rsidRPr="008D15D6">
        <w:t>phụ thuộc vào vị trí của vật trong trọng trường</w:t>
      </w:r>
      <w:r>
        <w:t xml:space="preserve"> .   </w:t>
      </w:r>
      <w:r w:rsidRPr="008D15D6">
        <w:rPr>
          <w:b/>
        </w:rPr>
        <w:t xml:space="preserve">D. </w:t>
      </w:r>
      <w:r w:rsidRPr="008D15D6">
        <w:t>là dạng năng lượng có được do vật chuyển động</w:t>
      </w:r>
    </w:p>
    <w:p w:rsidR="00EE726A" w:rsidRPr="005414C2" w:rsidRDefault="00EE726A" w:rsidP="00A14AAD">
      <w:pPr>
        <w:spacing w:after="240"/>
        <w:ind w:left="48" w:right="48"/>
        <w:rPr>
          <w:color w:val="000000"/>
        </w:rPr>
      </w:pPr>
      <w:r w:rsidRPr="005414C2">
        <w:rPr>
          <w:b/>
          <w:bCs/>
        </w:rPr>
        <w:t>Câu 22</w:t>
      </w:r>
      <w:r w:rsidRPr="005414C2">
        <w:rPr>
          <w:b/>
          <w:bCs/>
          <w:color w:val="0000FF"/>
        </w:rPr>
        <w:t>:</w:t>
      </w:r>
      <w:r w:rsidRPr="005414C2">
        <w:rPr>
          <w:color w:val="000000"/>
        </w:rPr>
        <w:t> Cơ năng của hệ vật và lò xo:</w:t>
      </w:r>
    </w:p>
    <w:p w:rsidR="00EE726A" w:rsidRDefault="00EE726A" w:rsidP="00A14AAD">
      <w:pPr>
        <w:spacing w:after="240"/>
        <w:ind w:left="48" w:right="48"/>
        <w:rPr>
          <w:color w:val="000000"/>
        </w:rPr>
      </w:pPr>
      <w:r w:rsidRPr="005414C2">
        <w:rPr>
          <w:b/>
          <w:color w:val="000000"/>
        </w:rPr>
        <w:t>A</w:t>
      </w:r>
      <w:r w:rsidRPr="005414C2">
        <w:rPr>
          <w:color w:val="000000"/>
        </w:rPr>
        <w:t>. bằng động năng của vật.</w:t>
      </w:r>
      <w:r>
        <w:rPr>
          <w:color w:val="000000"/>
        </w:rPr>
        <w:t xml:space="preserve">         </w:t>
      </w:r>
    </w:p>
    <w:p w:rsidR="00EE726A" w:rsidRPr="005414C2" w:rsidRDefault="00EE726A" w:rsidP="00A14AAD">
      <w:pPr>
        <w:spacing w:after="240"/>
        <w:ind w:left="48" w:right="48"/>
        <w:rPr>
          <w:color w:val="000000"/>
        </w:rPr>
      </w:pPr>
      <w:r w:rsidRPr="005414C2">
        <w:rPr>
          <w:b/>
          <w:color w:val="000000"/>
        </w:rPr>
        <w:t>B</w:t>
      </w:r>
      <w:r w:rsidRPr="005414C2">
        <w:rPr>
          <w:color w:val="000000"/>
        </w:rPr>
        <w:t>. bằng tổng động năng của vật và thế năng đàn hồi của lò xo.</w:t>
      </w:r>
    </w:p>
    <w:p w:rsidR="00EE726A" w:rsidRPr="005414C2" w:rsidRDefault="00EE726A" w:rsidP="00A14AAD">
      <w:pPr>
        <w:spacing w:after="240"/>
        <w:ind w:left="48" w:right="48"/>
        <w:rPr>
          <w:color w:val="000000"/>
        </w:rPr>
      </w:pPr>
      <w:r w:rsidRPr="005414C2">
        <w:rPr>
          <w:b/>
          <w:color w:val="000000"/>
        </w:rPr>
        <w:t>C</w:t>
      </w:r>
      <w:r w:rsidRPr="005414C2">
        <w:rPr>
          <w:color w:val="000000"/>
        </w:rPr>
        <w:t>. bằng thế năng đàn hồi của lò xo.</w:t>
      </w:r>
    </w:p>
    <w:p w:rsidR="00EE726A" w:rsidRPr="005414C2" w:rsidRDefault="00EE726A" w:rsidP="00A14AAD">
      <w:pPr>
        <w:spacing w:after="240"/>
        <w:ind w:left="48" w:right="48"/>
        <w:rPr>
          <w:color w:val="000000"/>
        </w:rPr>
      </w:pPr>
      <w:r w:rsidRPr="005414C2">
        <w:rPr>
          <w:b/>
          <w:color w:val="000000"/>
        </w:rPr>
        <w:t>D</w:t>
      </w:r>
      <w:r w:rsidRPr="005414C2">
        <w:rPr>
          <w:color w:val="000000"/>
        </w:rPr>
        <w:t>. bằng động năng của vật và cũng bằng thế năng đàn hồi của lò xo.</w:t>
      </w:r>
    </w:p>
    <w:p w:rsidR="00EE726A" w:rsidRPr="005414C2" w:rsidRDefault="00EE726A" w:rsidP="00A14AAD">
      <w:pPr>
        <w:spacing w:after="240"/>
        <w:ind w:left="48" w:right="48"/>
        <w:rPr>
          <w:color w:val="000000"/>
        </w:rPr>
      </w:pPr>
      <w:r w:rsidRPr="005414C2">
        <w:rPr>
          <w:b/>
          <w:bCs/>
        </w:rPr>
        <w:t>Câu 23</w:t>
      </w:r>
      <w:r w:rsidRPr="005414C2">
        <w:rPr>
          <w:b/>
          <w:bCs/>
          <w:color w:val="0000FF"/>
        </w:rPr>
        <w:t>:</w:t>
      </w:r>
      <w:r w:rsidRPr="005414C2">
        <w:rPr>
          <w:color w:val="000000"/>
        </w:rPr>
        <w:t> </w:t>
      </w:r>
      <w:r>
        <w:rPr>
          <w:color w:val="000000"/>
        </w:rPr>
        <w:t>Chọn nhận định đúng về</w:t>
      </w:r>
      <w:r w:rsidRPr="005414C2">
        <w:rPr>
          <w:color w:val="000000"/>
        </w:rPr>
        <w:t xml:space="preserve"> cơ năng là:</w:t>
      </w:r>
    </w:p>
    <w:p w:rsidR="00EE726A" w:rsidRDefault="00EE726A" w:rsidP="00A14AAD">
      <w:pPr>
        <w:spacing w:after="240"/>
        <w:ind w:left="48" w:right="48"/>
        <w:rPr>
          <w:color w:val="000000"/>
        </w:rPr>
      </w:pPr>
      <w:r w:rsidRPr="005414C2">
        <w:rPr>
          <w:b/>
          <w:color w:val="FF0000"/>
        </w:rPr>
        <w:t>A</w:t>
      </w:r>
      <w:r w:rsidRPr="005414C2">
        <w:rPr>
          <w:color w:val="000000"/>
        </w:rPr>
        <w:t>. một đại lượng vô hướng có giá trị đại số</w:t>
      </w:r>
      <w:r>
        <w:rPr>
          <w:color w:val="000000"/>
        </w:rPr>
        <w:t xml:space="preserve">.             </w:t>
      </w:r>
    </w:p>
    <w:p w:rsidR="00EE726A" w:rsidRPr="005414C2" w:rsidRDefault="00EE726A" w:rsidP="00A14AAD">
      <w:pPr>
        <w:spacing w:after="240"/>
        <w:ind w:left="48" w:right="48"/>
        <w:rPr>
          <w:color w:val="000000"/>
        </w:rPr>
      </w:pPr>
      <w:r w:rsidRPr="005414C2">
        <w:rPr>
          <w:b/>
          <w:color w:val="000000"/>
        </w:rPr>
        <w:t>B</w:t>
      </w:r>
      <w:r w:rsidRPr="005414C2">
        <w:rPr>
          <w:color w:val="000000"/>
        </w:rPr>
        <w:t>. một đại lượng véc tơ</w:t>
      </w:r>
    </w:p>
    <w:p w:rsidR="00EE726A" w:rsidRDefault="00EE726A" w:rsidP="00A14AAD">
      <w:pPr>
        <w:spacing w:after="240"/>
        <w:ind w:left="48" w:right="48"/>
        <w:rPr>
          <w:color w:val="000000"/>
        </w:rPr>
      </w:pPr>
      <w:r w:rsidRPr="005414C2">
        <w:rPr>
          <w:b/>
          <w:color w:val="000000"/>
        </w:rPr>
        <w:t>C</w:t>
      </w:r>
      <w:r w:rsidRPr="005414C2">
        <w:rPr>
          <w:color w:val="000000"/>
        </w:rPr>
        <w:t>. một đại lượng vô hướng luôn luôn dương</w:t>
      </w:r>
    </w:p>
    <w:p w:rsidR="00EE726A" w:rsidRPr="005414C2" w:rsidRDefault="00EE726A" w:rsidP="00A14AAD">
      <w:pPr>
        <w:spacing w:after="240"/>
        <w:ind w:left="48" w:right="48"/>
        <w:rPr>
          <w:color w:val="000000"/>
        </w:rPr>
      </w:pPr>
      <w:r w:rsidRPr="005414C2">
        <w:rPr>
          <w:b/>
          <w:color w:val="000000"/>
        </w:rPr>
        <w:t>D</w:t>
      </w:r>
      <w:r w:rsidRPr="005414C2">
        <w:rPr>
          <w:color w:val="000000"/>
        </w:rPr>
        <w:t>. một đại lượng vô hướng luôn dương hoặc có thể bằng 0</w:t>
      </w:r>
    </w:p>
    <w:p w:rsidR="00EE726A" w:rsidRPr="00A14AAD" w:rsidRDefault="00EE726A" w:rsidP="00A14AAD">
      <w:pPr>
        <w:spacing w:after="240" w:line="360" w:lineRule="atLeast"/>
        <w:ind w:left="48" w:right="48"/>
        <w:rPr>
          <w:color w:val="000000"/>
        </w:rPr>
      </w:pPr>
      <w:r w:rsidRPr="00A14AAD">
        <w:rPr>
          <w:b/>
          <w:bCs/>
        </w:rPr>
        <w:t>Câu 24</w:t>
      </w:r>
      <w:r w:rsidRPr="00A14AAD">
        <w:rPr>
          <w:b/>
          <w:bCs/>
          <w:color w:val="0000FF"/>
        </w:rPr>
        <w:t>:</w:t>
      </w:r>
      <w:r w:rsidRPr="00A14AAD">
        <w:rPr>
          <w:color w:val="000000"/>
        </w:rPr>
        <w:t> Trong quá trình rơi tự do của một vật thì:</w:t>
      </w:r>
    </w:p>
    <w:p w:rsidR="00EE726A" w:rsidRPr="00A14AAD" w:rsidRDefault="00EE726A" w:rsidP="00A14AAD">
      <w:pPr>
        <w:spacing w:after="240" w:line="360" w:lineRule="atLeast"/>
        <w:ind w:left="48" w:right="48"/>
        <w:rPr>
          <w:color w:val="000000"/>
        </w:rPr>
      </w:pPr>
      <w:r w:rsidRPr="00A14AAD">
        <w:rPr>
          <w:b/>
          <w:color w:val="FF0000"/>
        </w:rPr>
        <w:t>A</w:t>
      </w:r>
      <w:r w:rsidRPr="00A14AAD">
        <w:rPr>
          <w:color w:val="000000"/>
        </w:rPr>
        <w:t>. động năng tăng, thế năng giảm</w:t>
      </w:r>
      <w:r>
        <w:rPr>
          <w:color w:val="000000"/>
        </w:rPr>
        <w:t>.</w:t>
      </w:r>
    </w:p>
    <w:p w:rsidR="00EE726A" w:rsidRPr="00A14AAD" w:rsidRDefault="00EE726A" w:rsidP="00A14AAD">
      <w:pPr>
        <w:spacing w:after="240" w:line="360" w:lineRule="atLeast"/>
        <w:ind w:left="48" w:right="48"/>
        <w:rPr>
          <w:color w:val="000000"/>
        </w:rPr>
      </w:pPr>
      <w:r w:rsidRPr="00A14AAD">
        <w:rPr>
          <w:b/>
          <w:color w:val="000000"/>
        </w:rPr>
        <w:t>B</w:t>
      </w:r>
      <w:r w:rsidRPr="00A14AAD">
        <w:rPr>
          <w:color w:val="000000"/>
        </w:rPr>
        <w:t xml:space="preserve">. động năng tăng, thế năng </w:t>
      </w:r>
      <w:r>
        <w:rPr>
          <w:color w:val="000000"/>
        </w:rPr>
        <w:t>tang.</w:t>
      </w:r>
    </w:p>
    <w:p w:rsidR="00EE726A" w:rsidRPr="00A14AAD" w:rsidRDefault="00EE726A" w:rsidP="00A14AAD">
      <w:pPr>
        <w:spacing w:after="240" w:line="360" w:lineRule="atLeast"/>
        <w:ind w:left="48" w:right="48"/>
        <w:rPr>
          <w:color w:val="000000"/>
        </w:rPr>
      </w:pPr>
      <w:r w:rsidRPr="00A14AAD">
        <w:rPr>
          <w:b/>
          <w:color w:val="000000"/>
        </w:rPr>
        <w:t>C</w:t>
      </w:r>
      <w:r w:rsidRPr="00A14AAD">
        <w:rPr>
          <w:color w:val="000000"/>
        </w:rPr>
        <w:t>. động năng giảm, thế năng giảm</w:t>
      </w:r>
      <w:r>
        <w:rPr>
          <w:color w:val="000000"/>
        </w:rPr>
        <w:t>.</w:t>
      </w:r>
    </w:p>
    <w:p w:rsidR="00EE726A" w:rsidRPr="00A14AAD" w:rsidRDefault="00EE726A" w:rsidP="00A14AAD">
      <w:pPr>
        <w:spacing w:after="240" w:line="360" w:lineRule="atLeast"/>
        <w:ind w:left="48" w:right="48"/>
        <w:rPr>
          <w:color w:val="000000"/>
        </w:rPr>
      </w:pPr>
      <w:r w:rsidRPr="00A14AAD">
        <w:rPr>
          <w:b/>
          <w:color w:val="000000"/>
        </w:rPr>
        <w:t>D</w:t>
      </w:r>
      <w:r w:rsidRPr="00A14AAD">
        <w:rPr>
          <w:color w:val="000000"/>
        </w:rPr>
        <w:t xml:space="preserve">. động năng giảm, thế năng </w:t>
      </w:r>
      <w:r>
        <w:rPr>
          <w:color w:val="000000"/>
        </w:rPr>
        <w:t>tang.</w:t>
      </w:r>
    </w:p>
    <w:p w:rsidR="00EE726A" w:rsidRPr="00A14AAD" w:rsidRDefault="00EE726A" w:rsidP="00A14AAD">
      <w:pPr>
        <w:spacing w:after="240" w:line="360" w:lineRule="atLeast"/>
        <w:ind w:left="48" w:right="48"/>
        <w:rPr>
          <w:color w:val="000000"/>
        </w:rPr>
      </w:pPr>
      <w:r w:rsidRPr="00A14AAD">
        <w:rPr>
          <w:b/>
          <w:bCs/>
        </w:rPr>
        <w:t>Câu 25:</w:t>
      </w:r>
      <w:r w:rsidRPr="00A14AAD">
        <w:t> </w:t>
      </w:r>
      <w:r w:rsidRPr="00A14AAD">
        <w:rPr>
          <w:color w:val="000000"/>
        </w:rPr>
        <w:t>Cơ năng của một vật có khối lượng 2kg rơi từ độ cao 5m xuống mặt đất là</w:t>
      </w:r>
      <w:r>
        <w:rPr>
          <w:color w:val="000000"/>
        </w:rPr>
        <w:t>(g = 10 m/s</w:t>
      </w:r>
      <w:r>
        <w:rPr>
          <w:color w:val="000000"/>
          <w:vertAlign w:val="superscript"/>
        </w:rPr>
        <w:t>2</w:t>
      </w:r>
      <w:r>
        <w:rPr>
          <w:color w:val="000000"/>
        </w:rPr>
        <w:t>)</w:t>
      </w:r>
      <w:r w:rsidRPr="00A14AAD">
        <w:rPr>
          <w:color w:val="000000"/>
        </w:rPr>
        <w:t>:</w:t>
      </w:r>
    </w:p>
    <w:p w:rsidR="00EE726A" w:rsidRPr="00A14AAD" w:rsidRDefault="00EE726A" w:rsidP="00A14AAD">
      <w:pPr>
        <w:spacing w:after="240" w:line="360" w:lineRule="atLeast"/>
        <w:ind w:left="48" w:right="48"/>
        <w:rPr>
          <w:color w:val="000000"/>
        </w:rPr>
      </w:pPr>
      <w:r w:rsidRPr="00A14AAD">
        <w:rPr>
          <w:b/>
          <w:color w:val="000000"/>
        </w:rPr>
        <w:t>A</w:t>
      </w:r>
      <w:r w:rsidRPr="00A14AAD">
        <w:rPr>
          <w:color w:val="000000"/>
        </w:rPr>
        <w:t>. 10 J</w:t>
      </w:r>
      <w:r>
        <w:rPr>
          <w:color w:val="000000"/>
        </w:rPr>
        <w:t>.</w:t>
      </w:r>
      <w:r w:rsidRPr="00A14AAD">
        <w:rPr>
          <w:color w:val="000000"/>
        </w:rPr>
        <w:t>               </w:t>
      </w:r>
      <w:r>
        <w:rPr>
          <w:color w:val="000000"/>
        </w:rPr>
        <w:t xml:space="preserve">            </w:t>
      </w:r>
      <w:r w:rsidRPr="00A14AAD">
        <w:rPr>
          <w:b/>
          <w:color w:val="FF0000"/>
        </w:rPr>
        <w:t>B</w:t>
      </w:r>
      <w:r w:rsidRPr="00A14AAD">
        <w:rPr>
          <w:color w:val="FF0000"/>
        </w:rPr>
        <w:t>. 100 J</w:t>
      </w:r>
      <w:r>
        <w:rPr>
          <w:color w:val="FF0000"/>
        </w:rPr>
        <w:t>.</w:t>
      </w:r>
      <w:r w:rsidRPr="00A14AAD">
        <w:rPr>
          <w:color w:val="FF0000"/>
        </w:rPr>
        <w:t>               </w:t>
      </w:r>
      <w:r>
        <w:rPr>
          <w:color w:val="FF0000"/>
        </w:rPr>
        <w:t xml:space="preserve">             </w:t>
      </w:r>
      <w:r w:rsidRPr="00A14AAD">
        <w:rPr>
          <w:b/>
          <w:color w:val="000000"/>
        </w:rPr>
        <w:t>C</w:t>
      </w:r>
      <w:r w:rsidRPr="00A14AAD">
        <w:rPr>
          <w:color w:val="000000"/>
        </w:rPr>
        <w:t>. 5 J</w:t>
      </w:r>
      <w:r>
        <w:rPr>
          <w:color w:val="000000"/>
        </w:rPr>
        <w:t>.</w:t>
      </w:r>
      <w:r w:rsidRPr="00A14AAD">
        <w:rPr>
          <w:color w:val="000000"/>
        </w:rPr>
        <w:t>               </w:t>
      </w:r>
      <w:r>
        <w:rPr>
          <w:color w:val="000000"/>
        </w:rPr>
        <w:t xml:space="preserve">              </w:t>
      </w:r>
      <w:r w:rsidRPr="00A14AAD">
        <w:rPr>
          <w:color w:val="000000"/>
        </w:rPr>
        <w:t xml:space="preserve"> </w:t>
      </w:r>
      <w:r w:rsidRPr="00A14AAD">
        <w:rPr>
          <w:b/>
          <w:color w:val="000000"/>
        </w:rPr>
        <w:t>D</w:t>
      </w:r>
      <w:r w:rsidRPr="00A14AAD">
        <w:rPr>
          <w:color w:val="000000"/>
        </w:rPr>
        <w:t>. 50 J</w:t>
      </w:r>
      <w:r>
        <w:rPr>
          <w:color w:val="000000"/>
        </w:rPr>
        <w:t>.</w:t>
      </w:r>
    </w:p>
    <w:p w:rsidR="00EE726A" w:rsidRPr="00A14AAD" w:rsidRDefault="00EE726A" w:rsidP="00A14AAD">
      <w:pPr>
        <w:spacing w:after="240" w:line="360" w:lineRule="atLeast"/>
        <w:ind w:left="48" w:right="48"/>
        <w:rPr>
          <w:color w:val="000000"/>
        </w:rPr>
      </w:pPr>
      <w:r w:rsidRPr="00A14AAD">
        <w:rPr>
          <w:b/>
          <w:bCs/>
        </w:rPr>
        <w:t>Câu 26:</w:t>
      </w:r>
      <w:r w:rsidRPr="00A14AAD">
        <w:t> </w:t>
      </w:r>
      <w:r w:rsidRPr="00A14AAD">
        <w:rPr>
          <w:color w:val="000000"/>
        </w:rPr>
        <w:t>Một vật được ném thẳng đứng lên cao với vận tốc 6 m/s. Lấy g = 10 m/s</w:t>
      </w:r>
      <w:r w:rsidRPr="00A14AAD">
        <w:rPr>
          <w:color w:val="000000"/>
          <w:vertAlign w:val="superscript"/>
        </w:rPr>
        <w:t>2</w:t>
      </w:r>
      <w:r w:rsidRPr="00A14AAD">
        <w:rPr>
          <w:color w:val="000000"/>
        </w:rPr>
        <w:t>. Tính độ cao cực đại</w:t>
      </w:r>
      <w:r>
        <w:rPr>
          <w:color w:val="000000"/>
        </w:rPr>
        <w:t xml:space="preserve"> h</w:t>
      </w:r>
      <w:r w:rsidRPr="00A14AAD">
        <w:rPr>
          <w:color w:val="000000"/>
        </w:rPr>
        <w:t xml:space="preserve"> của nó.</w:t>
      </w:r>
    </w:p>
    <w:p w:rsidR="00EE726A" w:rsidRDefault="00EE726A" w:rsidP="00A14AAD">
      <w:pPr>
        <w:spacing w:after="240" w:line="360" w:lineRule="atLeast"/>
        <w:ind w:left="48" w:right="48"/>
        <w:rPr>
          <w:color w:val="000000"/>
        </w:rPr>
      </w:pPr>
      <w:r w:rsidRPr="00A14AAD">
        <w:rPr>
          <w:b/>
          <w:color w:val="FF0000"/>
        </w:rPr>
        <w:t>A</w:t>
      </w:r>
      <w:r w:rsidRPr="00A14AAD">
        <w:rPr>
          <w:color w:val="FF0000"/>
        </w:rPr>
        <w:t>. h = 1,8 m</w:t>
      </w:r>
      <w:r w:rsidRPr="00A14AAD">
        <w:rPr>
          <w:color w:val="000000"/>
        </w:rPr>
        <w:t>.</w:t>
      </w:r>
      <w:r>
        <w:rPr>
          <w:color w:val="000000"/>
        </w:rPr>
        <w:t xml:space="preserve">                  </w:t>
      </w:r>
      <w:r w:rsidRPr="00A14AAD">
        <w:rPr>
          <w:b/>
          <w:color w:val="000000"/>
        </w:rPr>
        <w:t>B</w:t>
      </w:r>
      <w:r w:rsidRPr="00A14AAD">
        <w:rPr>
          <w:color w:val="000000"/>
        </w:rPr>
        <w:t>. h = 3,6 m.</w:t>
      </w:r>
      <w:r>
        <w:rPr>
          <w:color w:val="000000"/>
        </w:rPr>
        <w:t xml:space="preserve">                  </w:t>
      </w:r>
      <w:r w:rsidRPr="00EB7AED">
        <w:rPr>
          <w:b/>
          <w:color w:val="000000"/>
        </w:rPr>
        <w:t xml:space="preserve"> </w:t>
      </w:r>
      <w:r>
        <w:rPr>
          <w:b/>
          <w:color w:val="000000"/>
        </w:rPr>
        <w:t xml:space="preserve">  </w:t>
      </w:r>
      <w:r w:rsidRPr="00A14AAD">
        <w:rPr>
          <w:b/>
          <w:color w:val="000000"/>
        </w:rPr>
        <w:t>C</w:t>
      </w:r>
      <w:r w:rsidRPr="00A14AAD">
        <w:rPr>
          <w:color w:val="000000"/>
        </w:rPr>
        <w:t>. h = 2,4 m</w:t>
      </w:r>
      <w:r>
        <w:rPr>
          <w:color w:val="000000"/>
        </w:rPr>
        <w:t xml:space="preserve">.                   </w:t>
      </w:r>
      <w:r w:rsidRPr="00A14AAD">
        <w:rPr>
          <w:b/>
          <w:color w:val="000000"/>
        </w:rPr>
        <w:t>D</w:t>
      </w:r>
      <w:r w:rsidRPr="00A14AAD">
        <w:rPr>
          <w:color w:val="000000"/>
        </w:rPr>
        <w:t>. h = 6 m</w:t>
      </w:r>
      <w:r>
        <w:rPr>
          <w:color w:val="000000"/>
        </w:rPr>
        <w:t>.</w:t>
      </w:r>
    </w:p>
    <w:p w:rsidR="00EE726A" w:rsidRPr="00A14AAD" w:rsidRDefault="00EE726A" w:rsidP="00232141">
      <w:pPr>
        <w:spacing w:after="240" w:line="360" w:lineRule="atLeast"/>
        <w:ind w:left="48" w:right="48"/>
        <w:rPr>
          <w:color w:val="000000"/>
        </w:rPr>
      </w:pPr>
      <w:r>
        <w:rPr>
          <w:b/>
          <w:bCs/>
        </w:rPr>
        <w:t>Câu 27</w:t>
      </w:r>
      <w:r w:rsidRPr="00A14AAD">
        <w:rPr>
          <w:b/>
          <w:bCs/>
          <w:color w:val="0000FF"/>
        </w:rPr>
        <w:t>:</w:t>
      </w:r>
      <w:r w:rsidRPr="00A14AAD">
        <w:rPr>
          <w:color w:val="000000"/>
        </w:rPr>
        <w:t> Một vật m trượt không vận tốc ban đầu</w:t>
      </w:r>
      <w:r>
        <w:rPr>
          <w:color w:val="000000"/>
        </w:rPr>
        <w:t>, không ma sát</w:t>
      </w:r>
      <w:r w:rsidRPr="00A14AAD">
        <w:rPr>
          <w:color w:val="000000"/>
        </w:rPr>
        <w:t xml:space="preserve"> từ đỉnh xuống chân một </w:t>
      </w:r>
      <w:r>
        <w:rPr>
          <w:color w:val="000000"/>
        </w:rPr>
        <w:t>mặt phẳng nghiêng có chiều dài 10</w:t>
      </w:r>
      <w:r w:rsidRPr="00A14AAD">
        <w:rPr>
          <w:color w:val="000000"/>
        </w:rPr>
        <w:t xml:space="preserve"> m, và nghiêng một góc 30° so với mặt phẳn</w:t>
      </w:r>
      <w:r>
        <w:rPr>
          <w:color w:val="000000"/>
        </w:rPr>
        <w:t>g ngang</w:t>
      </w:r>
      <w:r w:rsidRPr="00A14AAD">
        <w:rPr>
          <w:color w:val="000000"/>
        </w:rPr>
        <w:t>. Lấy g = 10 m/s</w:t>
      </w:r>
      <w:r w:rsidRPr="00A14AAD">
        <w:rPr>
          <w:color w:val="000000"/>
          <w:vertAlign w:val="superscript"/>
        </w:rPr>
        <w:t>2</w:t>
      </w:r>
      <w:r w:rsidRPr="00A14AAD">
        <w:rPr>
          <w:color w:val="000000"/>
        </w:rPr>
        <w:t>. Vận tốc của vật ở chân mặt phẳng nghiêng có độ lớn là</w:t>
      </w:r>
    </w:p>
    <w:p w:rsidR="00EE726A" w:rsidRPr="00A14AAD" w:rsidRDefault="00EE726A" w:rsidP="00232141">
      <w:pPr>
        <w:spacing w:after="240" w:line="360" w:lineRule="atLeast"/>
        <w:ind w:left="48" w:right="48"/>
        <w:rPr>
          <w:color w:val="000000"/>
        </w:rPr>
      </w:pPr>
      <w:r w:rsidRPr="00A14AAD">
        <w:rPr>
          <w:b/>
          <w:color w:val="000000"/>
        </w:rPr>
        <w:t>A</w:t>
      </w:r>
      <w:r>
        <w:rPr>
          <w:color w:val="000000"/>
        </w:rPr>
        <w:t>. 100</w:t>
      </w:r>
      <w:r w:rsidRPr="00A14AAD">
        <w:rPr>
          <w:color w:val="000000"/>
        </w:rPr>
        <w:t xml:space="preserve"> m/s.               </w:t>
      </w:r>
      <w:r>
        <w:rPr>
          <w:color w:val="000000"/>
        </w:rPr>
        <w:t xml:space="preserve">     </w:t>
      </w:r>
      <w:r w:rsidRPr="00A14AAD">
        <w:rPr>
          <w:b/>
        </w:rPr>
        <w:t>B</w:t>
      </w:r>
      <w:r w:rsidRPr="00A14AAD">
        <w:t>. 5 m/s</w:t>
      </w:r>
      <w:r w:rsidRPr="00A14AAD">
        <w:rPr>
          <w:color w:val="000000"/>
        </w:rPr>
        <w:t>.               </w:t>
      </w:r>
      <w:r>
        <w:rPr>
          <w:color w:val="000000"/>
        </w:rPr>
        <w:t xml:space="preserve">             </w:t>
      </w:r>
      <w:r w:rsidRPr="00A14AAD">
        <w:rPr>
          <w:b/>
          <w:color w:val="000000"/>
        </w:rPr>
        <w:t>C</w:t>
      </w:r>
      <w:r>
        <w:rPr>
          <w:color w:val="000000"/>
        </w:rPr>
        <w:t>. 200</w:t>
      </w:r>
      <w:r w:rsidRPr="00A14AAD">
        <w:rPr>
          <w:color w:val="000000"/>
        </w:rPr>
        <w:t xml:space="preserve"> m/s.              </w:t>
      </w:r>
      <w:r>
        <w:rPr>
          <w:color w:val="000000"/>
        </w:rPr>
        <w:t xml:space="preserve">         </w:t>
      </w:r>
      <w:r w:rsidRPr="00A14AAD">
        <w:rPr>
          <w:color w:val="000000"/>
        </w:rPr>
        <w:t> </w:t>
      </w:r>
      <w:r w:rsidRPr="00A14AAD">
        <w:rPr>
          <w:b/>
          <w:color w:val="FF0000"/>
        </w:rPr>
        <w:t>D</w:t>
      </w:r>
      <w:r w:rsidRPr="00232141">
        <w:rPr>
          <w:color w:val="FF0000"/>
        </w:rPr>
        <w:t>. 10</w:t>
      </w:r>
      <w:r w:rsidRPr="00A14AAD">
        <w:rPr>
          <w:color w:val="FF0000"/>
        </w:rPr>
        <w:t xml:space="preserve"> m/s.</w:t>
      </w:r>
    </w:p>
    <w:p w:rsidR="00EE726A" w:rsidRPr="00A14AAD" w:rsidRDefault="00EE726A" w:rsidP="00232141">
      <w:pPr>
        <w:spacing w:after="240" w:line="360" w:lineRule="atLeast"/>
        <w:ind w:right="48"/>
        <w:rPr>
          <w:color w:val="000000"/>
        </w:rPr>
      </w:pPr>
      <w:r>
        <w:rPr>
          <w:b/>
          <w:bCs/>
        </w:rPr>
        <w:t>Câu 28</w:t>
      </w:r>
      <w:r w:rsidRPr="00A14AAD">
        <w:rPr>
          <w:b/>
          <w:bCs/>
          <w:color w:val="0000FF"/>
        </w:rPr>
        <w:t>:</w:t>
      </w:r>
      <w:r w:rsidRPr="00A14AAD">
        <w:rPr>
          <w:color w:val="000000"/>
        </w:rPr>
        <w:t> Một vật m trượt không vận tốc ban đầu từ đỉnh xuống chân một mặt phẳng nghiêng có chiều dài 5 m, và nghiêng một góc 30° so với mặt phẳng ngang. Lực ma sát giữa vật và mặt phẳng nghiêng có độ lớn bằng một phần tư trọng lượng của vật. Lấy g = 10 m/s</w:t>
      </w:r>
      <w:r w:rsidRPr="00A14AAD">
        <w:rPr>
          <w:color w:val="000000"/>
          <w:vertAlign w:val="superscript"/>
        </w:rPr>
        <w:t>2</w:t>
      </w:r>
      <w:r w:rsidRPr="00A14AAD">
        <w:rPr>
          <w:color w:val="000000"/>
        </w:rPr>
        <w:t>. Vận tốc của vật ở chân mặt phẳng nghiêng có độ lớn là</w:t>
      </w:r>
    </w:p>
    <w:p w:rsidR="00EE726A" w:rsidRPr="00A14AAD" w:rsidRDefault="00EE726A" w:rsidP="00A14AAD">
      <w:pPr>
        <w:spacing w:after="240" w:line="360" w:lineRule="atLeast"/>
        <w:ind w:left="48" w:right="48"/>
        <w:rPr>
          <w:color w:val="000000"/>
        </w:rPr>
      </w:pPr>
      <w:r w:rsidRPr="00A14AAD">
        <w:rPr>
          <w:b/>
          <w:color w:val="000000"/>
        </w:rPr>
        <w:t>A</w:t>
      </w:r>
      <w:r w:rsidRPr="00A14AAD">
        <w:rPr>
          <w:color w:val="000000"/>
        </w:rPr>
        <w:t>. 4.5 m/s.              </w:t>
      </w:r>
      <w:r>
        <w:rPr>
          <w:color w:val="000000"/>
        </w:rPr>
        <w:t xml:space="preserve">      </w:t>
      </w:r>
      <w:r w:rsidRPr="00A14AAD">
        <w:rPr>
          <w:color w:val="000000"/>
        </w:rPr>
        <w:t> </w:t>
      </w:r>
      <w:r w:rsidRPr="00A14AAD">
        <w:rPr>
          <w:b/>
          <w:color w:val="FF0000"/>
        </w:rPr>
        <w:t>B</w:t>
      </w:r>
      <w:r w:rsidRPr="00A14AAD">
        <w:rPr>
          <w:color w:val="FF0000"/>
        </w:rPr>
        <w:t>. 5 m/s</w:t>
      </w:r>
      <w:r w:rsidRPr="00A14AAD">
        <w:rPr>
          <w:color w:val="000000"/>
        </w:rPr>
        <w:t>.               </w:t>
      </w:r>
      <w:r>
        <w:rPr>
          <w:color w:val="000000"/>
        </w:rPr>
        <w:t xml:space="preserve">             </w:t>
      </w:r>
      <w:r w:rsidRPr="00A14AAD">
        <w:rPr>
          <w:b/>
          <w:color w:val="000000"/>
        </w:rPr>
        <w:t>C</w:t>
      </w:r>
      <w:r w:rsidRPr="00A14AAD">
        <w:rPr>
          <w:color w:val="000000"/>
        </w:rPr>
        <w:t>. 3,25 m/s.              </w:t>
      </w:r>
      <w:r>
        <w:rPr>
          <w:color w:val="000000"/>
        </w:rPr>
        <w:t xml:space="preserve">        </w:t>
      </w:r>
      <w:r w:rsidRPr="00A14AAD">
        <w:rPr>
          <w:color w:val="000000"/>
        </w:rPr>
        <w:t> </w:t>
      </w:r>
      <w:r w:rsidRPr="00A14AAD">
        <w:rPr>
          <w:b/>
          <w:color w:val="000000"/>
        </w:rPr>
        <w:t>D</w:t>
      </w:r>
      <w:r w:rsidRPr="00A14AAD">
        <w:rPr>
          <w:color w:val="000000"/>
        </w:rPr>
        <w:t>. 4 m/s.</w:t>
      </w:r>
    </w:p>
    <w:p w:rsidR="00EE726A" w:rsidRDefault="00EE726A" w:rsidP="00A14AAD"/>
    <w:p w:rsidR="00EE726A" w:rsidRDefault="00EE726A" w:rsidP="00A14AAD"/>
    <w:p w:rsidR="00EE726A" w:rsidRDefault="00EE726A" w:rsidP="00A14AAD"/>
    <w:p w:rsidR="00EE726A" w:rsidRDefault="00EE726A" w:rsidP="00A14AAD"/>
    <w:p w:rsidR="00EE726A" w:rsidRDefault="00EE726A" w:rsidP="00A14AAD"/>
    <w:p w:rsidR="00EE726A" w:rsidRDefault="00EE726A" w:rsidP="00A14AAD"/>
    <w:p w:rsidR="00EE726A" w:rsidRDefault="00EE726A" w:rsidP="00A14AAD"/>
    <w:p w:rsidR="00EE726A" w:rsidRDefault="00EE726A" w:rsidP="00106952">
      <w:pPr>
        <w:pStyle w:val="ListParagraph"/>
        <w:numPr>
          <w:ilvl w:val="0"/>
          <w:numId w:val="2"/>
        </w:numPr>
      </w:pPr>
      <w:r w:rsidRPr="00106952">
        <w:rPr>
          <w:b/>
        </w:rPr>
        <w:t>Tự luận</w:t>
      </w:r>
      <w:r>
        <w:t>.</w:t>
      </w:r>
    </w:p>
    <w:p w:rsidR="00EE726A" w:rsidRDefault="00EE726A" w:rsidP="00106952"/>
    <w:p w:rsidR="00EE726A" w:rsidRPr="00106952" w:rsidRDefault="00EE726A" w:rsidP="00106952">
      <w:pPr>
        <w:spacing w:after="240" w:line="360" w:lineRule="atLeast"/>
        <w:ind w:left="48" w:right="48"/>
        <w:rPr>
          <w:color w:val="000000"/>
        </w:rPr>
      </w:pPr>
      <w:r w:rsidRPr="00106952">
        <w:rPr>
          <w:b/>
          <w:bCs/>
        </w:rPr>
        <w:t>Bài 1</w:t>
      </w:r>
      <w:r w:rsidRPr="00106952">
        <w:rPr>
          <w:bCs/>
          <w:color w:val="0000FF"/>
        </w:rPr>
        <w:t>:</w:t>
      </w:r>
      <w:r w:rsidRPr="00106952">
        <w:rPr>
          <w:color w:val="000000"/>
        </w:rPr>
        <w:t> Một viên đạn có khối lượng 14 g bay theo phương ngang với vận tốc 400 m/s xuyên qua tấm gỗ dày 5 cm, sau khi xuyên qua gỗ, đạn có vận tốc 120 m/s. Tính lực cản trung bình của tấm gỗ tác dụng lên viên đạn.</w:t>
      </w:r>
    </w:p>
    <w:p w:rsidR="00EE726A" w:rsidRPr="00106952" w:rsidRDefault="00EE726A" w:rsidP="00106952">
      <w:pPr>
        <w:spacing w:after="240" w:line="360" w:lineRule="atLeast"/>
        <w:ind w:left="48" w:right="48"/>
        <w:rPr>
          <w:color w:val="000000"/>
        </w:rPr>
      </w:pPr>
      <w:r w:rsidRPr="00106952">
        <w:rPr>
          <w:b/>
          <w:bCs/>
          <w:color w:val="008000"/>
        </w:rPr>
        <w:t>Hướng dẫn:</w:t>
      </w:r>
    </w:p>
    <w:p w:rsidR="00EE726A" w:rsidRPr="00106952" w:rsidRDefault="00EE726A" w:rsidP="00106952">
      <w:pPr>
        <w:spacing w:after="240" w:line="360" w:lineRule="atLeast"/>
        <w:ind w:left="48" w:right="48"/>
        <w:rPr>
          <w:color w:val="000000"/>
        </w:rPr>
      </w:pPr>
      <w:r w:rsidRPr="00106952">
        <w:rPr>
          <w:color w:val="000000"/>
        </w:rPr>
        <w:t>Độ biến thiên động năng của viên đạn khi xuyên qua tấm gỗ là:</w:t>
      </w:r>
    </w:p>
    <w:p w:rsidR="00EE726A" w:rsidRPr="00106952" w:rsidRDefault="00EE726A" w:rsidP="00106952">
      <w:r w:rsidRPr="00A943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Vật Lí lớp 10 | Chuyên đề: Lý thuyết và Bài tập Vật Lí 10 có đáp án" style="width:273pt;height:63pt;visibility:visible">
            <v:imagedata r:id="rId5" o:title=""/>
          </v:shape>
        </w:pict>
      </w:r>
    </w:p>
    <w:p w:rsidR="00EE726A" w:rsidRPr="00106952" w:rsidRDefault="00EE726A" w:rsidP="00106952">
      <w:pPr>
        <w:spacing w:after="240" w:line="360" w:lineRule="atLeast"/>
        <w:ind w:left="48" w:right="48"/>
        <w:rPr>
          <w:color w:val="000000"/>
        </w:rPr>
      </w:pPr>
      <w:r w:rsidRPr="00106952">
        <w:rPr>
          <w:color w:val="000000"/>
        </w:rPr>
        <w:t>Theo định lí biến thiên động năng:</w:t>
      </w:r>
    </w:p>
    <w:p w:rsidR="00EE726A" w:rsidRPr="00106952" w:rsidRDefault="00EE726A" w:rsidP="00106952">
      <w:pPr>
        <w:spacing w:after="240" w:line="360" w:lineRule="atLeast"/>
        <w:ind w:left="48" w:right="48"/>
        <w:rPr>
          <w:color w:val="000000"/>
        </w:rPr>
      </w:pPr>
      <w:r w:rsidRPr="00106952">
        <w:rPr>
          <w:color w:val="000000"/>
        </w:rPr>
        <w:t>A</w:t>
      </w:r>
      <w:r w:rsidRPr="00106952">
        <w:rPr>
          <w:color w:val="000000"/>
          <w:vertAlign w:val="subscript"/>
        </w:rPr>
        <w:t>c</w:t>
      </w:r>
      <w:r w:rsidRPr="00106952">
        <w:rPr>
          <w:color w:val="000000"/>
        </w:rPr>
        <w:t> = ΔW</w:t>
      </w:r>
      <w:r w:rsidRPr="00106952">
        <w:rPr>
          <w:color w:val="000000"/>
          <w:vertAlign w:val="subscript"/>
        </w:rPr>
        <w:t>đ</w:t>
      </w:r>
      <w:r w:rsidRPr="00106952">
        <w:rPr>
          <w:color w:val="000000"/>
        </w:rPr>
        <w:t> = F</w:t>
      </w:r>
      <w:r w:rsidRPr="00106952">
        <w:rPr>
          <w:color w:val="000000"/>
          <w:vertAlign w:val="subscript"/>
        </w:rPr>
        <w:t>c</w:t>
      </w:r>
      <w:r w:rsidRPr="00106952">
        <w:rPr>
          <w:color w:val="000000"/>
        </w:rPr>
        <w:t>.s = - 1220,8</w:t>
      </w:r>
    </w:p>
    <w:p w:rsidR="00EE726A" w:rsidRPr="00106952" w:rsidRDefault="00EE726A" w:rsidP="00106952">
      <w:r w:rsidRPr="00A94373">
        <w:rPr>
          <w:noProof/>
        </w:rPr>
        <w:pict>
          <v:shape id="Picture 3" o:spid="_x0000_i1026" type="#_x0000_t75" alt="Vật Lí lớp 10 | Chuyên đề: Lý thuyết và Bài tập Vật Lí 10 có đáp án" style="width:228pt;height:26.25pt;visibility:visible">
            <v:imagedata r:id="rId6" o:title=""/>
          </v:shape>
        </w:pict>
      </w:r>
    </w:p>
    <w:p w:rsidR="00EE726A" w:rsidRPr="00106952" w:rsidRDefault="00EE726A" w:rsidP="00106952">
      <w:pPr>
        <w:spacing w:after="240" w:line="360" w:lineRule="atLeast"/>
        <w:ind w:left="48" w:right="48"/>
        <w:rPr>
          <w:color w:val="000000"/>
        </w:rPr>
      </w:pPr>
      <w:r w:rsidRPr="00106952">
        <w:rPr>
          <w:color w:val="000000"/>
        </w:rPr>
        <w:t>Dấu trừ chỉ lực cản.</w:t>
      </w:r>
    </w:p>
    <w:p w:rsidR="00EE726A" w:rsidRPr="00106952" w:rsidRDefault="00EE726A" w:rsidP="00106952">
      <w:pPr>
        <w:spacing w:after="240"/>
        <w:ind w:left="48" w:right="48"/>
        <w:rPr>
          <w:color w:val="000000"/>
        </w:rPr>
      </w:pPr>
      <w:r w:rsidRPr="00106952">
        <w:rPr>
          <w:b/>
          <w:bCs/>
        </w:rPr>
        <w:t>Câu 2</w:t>
      </w:r>
      <w:r w:rsidRPr="00106952">
        <w:rPr>
          <w:b/>
          <w:bCs/>
          <w:color w:val="0000FF"/>
        </w:rPr>
        <w:t>:</w:t>
      </w:r>
      <w:r w:rsidRPr="00106952">
        <w:rPr>
          <w:color w:val="000000"/>
        </w:rPr>
        <w:t> Một vật có khối lượng m = 2kg đang nằm yên trên một mặt phẳng nằm ngang. Dưới tác dụng của lực kéo 14 N theo phương ngang vật chuyển động và đi được 10 m. Lực ma sát không đổi có độ lớn 4 N. Tìm vận tốc của vật ở cuối chuyển dời ấy.</w:t>
      </w:r>
    </w:p>
    <w:p w:rsidR="00EE726A" w:rsidRDefault="00EE726A" w:rsidP="00106952">
      <w:pPr>
        <w:spacing w:after="240" w:line="360" w:lineRule="atLeast"/>
        <w:ind w:left="48" w:right="48"/>
        <w:rPr>
          <w:b/>
          <w:bCs/>
          <w:color w:val="008000"/>
        </w:rPr>
      </w:pPr>
      <w:r w:rsidRPr="00106952">
        <w:rPr>
          <w:b/>
          <w:bCs/>
          <w:color w:val="008000"/>
        </w:rPr>
        <w:t>Hướng dẫn:</w:t>
      </w:r>
    </w:p>
    <w:p w:rsidR="00EE726A" w:rsidRPr="00106952" w:rsidRDefault="00EE726A" w:rsidP="00106952">
      <w:pPr>
        <w:spacing w:after="240" w:line="360" w:lineRule="atLeast"/>
        <w:ind w:left="48" w:right="48"/>
        <w:rPr>
          <w:b/>
          <w:bCs/>
          <w:color w:val="008000"/>
        </w:rPr>
      </w:pPr>
      <w:r>
        <w:rPr>
          <w:b/>
          <w:bCs/>
          <w:color w:val="008000"/>
        </w:rPr>
        <w:t>+ Độ biến thiên động năng của vật bằng tổng công của ngoại lực:</w:t>
      </w:r>
      <w:bookmarkStart w:id="0" w:name="_GoBack"/>
      <w:bookmarkEnd w:id="0"/>
    </w:p>
    <w:p w:rsidR="00EE726A" w:rsidRPr="00106952" w:rsidRDefault="00EE726A" w:rsidP="00106952">
      <w:pPr>
        <w:spacing w:after="240" w:line="360" w:lineRule="atLeast"/>
        <w:ind w:left="48" w:right="48"/>
        <w:rPr>
          <w:bCs/>
        </w:rPr>
      </w:pPr>
      <w:r w:rsidRPr="00106952">
        <w:rPr>
          <w:bCs/>
        </w:rPr>
        <w:t>A = (F</w:t>
      </w:r>
      <w:r w:rsidRPr="00106952">
        <w:rPr>
          <w:bCs/>
          <w:vertAlign w:val="subscript"/>
        </w:rPr>
        <w:t>k</w:t>
      </w:r>
      <w:r w:rsidRPr="00106952">
        <w:rPr>
          <w:bCs/>
        </w:rPr>
        <w:t xml:space="preserve"> –F</w:t>
      </w:r>
      <w:r w:rsidRPr="00106952">
        <w:rPr>
          <w:bCs/>
          <w:vertAlign w:val="subscript"/>
        </w:rPr>
        <w:t>ms</w:t>
      </w:r>
      <w:r w:rsidRPr="00106952">
        <w:rPr>
          <w:bCs/>
        </w:rPr>
        <w:t>)S = ∆W</w:t>
      </w:r>
      <w:r w:rsidRPr="00106952">
        <w:rPr>
          <w:bCs/>
          <w:vertAlign w:val="subscript"/>
        </w:rPr>
        <w:t>đ</w:t>
      </w:r>
      <w:r w:rsidRPr="00106952">
        <w:rPr>
          <w:bCs/>
        </w:rPr>
        <w:t xml:space="preserve"> = mv</w:t>
      </w:r>
      <w:r w:rsidRPr="00106952">
        <w:rPr>
          <w:bCs/>
          <w:vertAlign w:val="superscript"/>
        </w:rPr>
        <w:t>2</w:t>
      </w:r>
      <w:r w:rsidRPr="00106952">
        <w:rPr>
          <w:bCs/>
        </w:rPr>
        <w:t>/2  ( vì v</w:t>
      </w:r>
      <w:r w:rsidRPr="00106952">
        <w:rPr>
          <w:bCs/>
          <w:vertAlign w:val="subscript"/>
        </w:rPr>
        <w:t>0</w:t>
      </w:r>
      <w:r w:rsidRPr="00106952">
        <w:rPr>
          <w:bCs/>
        </w:rPr>
        <w:t xml:space="preserve"> = 0) </w:t>
      </w:r>
    </w:p>
    <w:p w:rsidR="00EE726A" w:rsidRPr="00106952" w:rsidRDefault="00EE726A" w:rsidP="00106952">
      <w:pPr>
        <w:numPr>
          <w:ilvl w:val="0"/>
          <w:numId w:val="3"/>
        </w:numPr>
        <w:spacing w:after="240" w:line="360" w:lineRule="atLeast"/>
        <w:ind w:right="48"/>
        <w:contextualSpacing/>
      </w:pPr>
      <w:r w:rsidRPr="00106952">
        <w:t xml:space="preserve">v = </w:t>
      </w:r>
      <w:r w:rsidRPr="00106952">
        <w:rPr>
          <w:position w:val="-26"/>
        </w:rPr>
        <w:object w:dxaOrig="1440" w:dyaOrig="740">
          <v:shape id="_x0000_i1027" type="#_x0000_t75" style="width:1in;height:36.75pt" o:ole="">
            <v:imagedata r:id="rId7" o:title=""/>
          </v:shape>
          <o:OLEObject Type="Embed" ProgID="Equation.DSMT4" ShapeID="_x0000_i1027" DrawAspect="Content" ObjectID="_1649095111" r:id="rId8"/>
        </w:object>
      </w:r>
      <w:r w:rsidRPr="00106952">
        <w:t>= 10 m/s.</w:t>
      </w:r>
    </w:p>
    <w:p w:rsidR="00EE726A" w:rsidRPr="00106952" w:rsidRDefault="00EE726A" w:rsidP="00106952">
      <w:pPr>
        <w:spacing w:after="240" w:line="360" w:lineRule="atLeast"/>
        <w:ind w:left="48" w:right="48"/>
        <w:rPr>
          <w:color w:val="000000"/>
        </w:rPr>
      </w:pPr>
      <w:r w:rsidRPr="00106952">
        <w:rPr>
          <w:b/>
          <w:bCs/>
        </w:rPr>
        <w:t>Bài 3</w:t>
      </w:r>
      <w:r w:rsidRPr="00106952">
        <w:rPr>
          <w:b/>
          <w:bCs/>
          <w:color w:val="0000FF"/>
        </w:rPr>
        <w:t>:</w:t>
      </w:r>
      <w:r w:rsidRPr="00106952">
        <w:rPr>
          <w:color w:val="000000"/>
        </w:rPr>
        <w:t> Một người đứng yên trên cầu ném một hòn đá có khối lượng 50 g lên cao theo phương thẳng đứng. Hòn đá lên đến độ cao 6 m (tính từ điểm ném) thì dừng và rơi trở xuống mặt nước thấp hơn điểm ném 2 m. (lấy g = 9,8 m/s</w:t>
      </w:r>
      <w:r w:rsidRPr="00106952">
        <w:rPr>
          <w:color w:val="000000"/>
          <w:vertAlign w:val="superscript"/>
        </w:rPr>
        <w:t>2</w:t>
      </w:r>
      <w:r w:rsidRPr="00106952">
        <w:rPr>
          <w:color w:val="000000"/>
        </w:rPr>
        <w:t>).</w:t>
      </w:r>
    </w:p>
    <w:p w:rsidR="00EE726A" w:rsidRPr="00106952" w:rsidRDefault="00EE726A" w:rsidP="00106952">
      <w:pPr>
        <w:spacing w:after="240" w:line="360" w:lineRule="atLeast"/>
        <w:ind w:right="48"/>
        <w:rPr>
          <w:color w:val="000000"/>
        </w:rPr>
      </w:pPr>
      <w:r w:rsidRPr="00106952">
        <w:rPr>
          <w:color w:val="000000"/>
        </w:rPr>
        <w:t>1) Tìm thế năng của vật trong trọng trường ở vị trí cao nhất nếu chọn:</w:t>
      </w:r>
    </w:p>
    <w:p w:rsidR="00EE726A" w:rsidRPr="00106952" w:rsidRDefault="00EE726A" w:rsidP="00106952">
      <w:pPr>
        <w:spacing w:after="240" w:line="360" w:lineRule="atLeast"/>
        <w:ind w:left="48" w:right="48"/>
        <w:rPr>
          <w:color w:val="000000"/>
        </w:rPr>
      </w:pPr>
      <w:r w:rsidRPr="00106952">
        <w:rPr>
          <w:color w:val="000000"/>
        </w:rPr>
        <w:t>a. Điểm ném vật làm mốc.</w:t>
      </w:r>
    </w:p>
    <w:p w:rsidR="00EE726A" w:rsidRPr="00106952" w:rsidRDefault="00EE726A" w:rsidP="00106952">
      <w:pPr>
        <w:spacing w:after="240" w:line="360" w:lineRule="atLeast"/>
        <w:ind w:right="48"/>
        <w:rPr>
          <w:color w:val="000000"/>
        </w:rPr>
      </w:pPr>
      <w:r w:rsidRPr="00106952">
        <w:rPr>
          <w:color w:val="000000"/>
        </w:rPr>
        <w:t>b. Mặt nước làm mốc.</w:t>
      </w:r>
    </w:p>
    <w:p w:rsidR="00EE726A" w:rsidRPr="00106952" w:rsidRDefault="00EE726A" w:rsidP="00106952">
      <w:pPr>
        <w:spacing w:after="240" w:line="360" w:lineRule="atLeast"/>
        <w:ind w:right="48"/>
        <w:rPr>
          <w:color w:val="000000"/>
        </w:rPr>
      </w:pPr>
      <w:r w:rsidRPr="00106952">
        <w:rPr>
          <w:color w:val="000000"/>
        </w:rPr>
        <w:t xml:space="preserve">2) Tính công do trọng lực thực hiện khi hòn đá đi từ điểm ném lên đến điểm cao nhất và khi nó rơi từ điểm cao nhất tới mặt nước. Công này có phụ thuộc vào việc chọn hai mốc khác nhau ở câu 1 hay không? </w:t>
      </w:r>
    </w:p>
    <w:p w:rsidR="00EE726A" w:rsidRPr="00106952" w:rsidRDefault="00EE726A" w:rsidP="00106952">
      <w:pPr>
        <w:spacing w:after="240" w:line="360" w:lineRule="atLeast"/>
        <w:ind w:left="408" w:right="48"/>
        <w:rPr>
          <w:color w:val="000000"/>
        </w:rPr>
      </w:pPr>
      <w:r w:rsidRPr="00106952">
        <w:rPr>
          <w:b/>
          <w:bCs/>
          <w:color w:val="008000"/>
        </w:rPr>
        <w:t>Hướng dẫn:</w:t>
      </w:r>
    </w:p>
    <w:p w:rsidR="00EE726A" w:rsidRPr="00106952" w:rsidRDefault="00EE726A" w:rsidP="00106952">
      <w:pPr>
        <w:spacing w:after="240" w:line="360" w:lineRule="atLeast"/>
        <w:ind w:left="408" w:right="48"/>
        <w:rPr>
          <w:color w:val="000000"/>
        </w:rPr>
      </w:pPr>
      <w:r w:rsidRPr="00106952">
        <w:rPr>
          <w:color w:val="000000"/>
        </w:rPr>
        <w:t>1) Chọn trục tọa độ Oy hướng thẳng đứng từ dưới lên.</w:t>
      </w:r>
    </w:p>
    <w:p w:rsidR="00EE726A" w:rsidRPr="00106952" w:rsidRDefault="00EE726A" w:rsidP="00106952">
      <w:pPr>
        <w:spacing w:after="240" w:line="360" w:lineRule="atLeast"/>
        <w:ind w:left="408" w:right="48"/>
        <w:rPr>
          <w:color w:val="000000"/>
        </w:rPr>
      </w:pPr>
      <w:r w:rsidRPr="00106952">
        <w:rPr>
          <w:color w:val="000000"/>
        </w:rPr>
        <w:t>a. Điểm ném làm mốc, vị trí cao nhất có tọa độ h = 6 m.</w:t>
      </w:r>
    </w:p>
    <w:p w:rsidR="00EE726A" w:rsidRPr="00106952" w:rsidRDefault="00EE726A" w:rsidP="00106952">
      <w:pPr>
        <w:spacing w:after="240" w:line="360" w:lineRule="atLeast"/>
        <w:ind w:left="408" w:right="48"/>
        <w:rPr>
          <w:color w:val="000000"/>
        </w:rPr>
      </w:pPr>
      <w:r w:rsidRPr="00106952">
        <w:rPr>
          <w:rFonts w:ascii="Cambria Math" w:hAnsi="Cambria Math" w:cs="Cambria Math"/>
          <w:color w:val="000000"/>
        </w:rPr>
        <w:t>⇒</w:t>
      </w:r>
      <w:r w:rsidRPr="00106952">
        <w:rPr>
          <w:color w:val="000000"/>
        </w:rPr>
        <w:t xml:space="preserve"> W</w:t>
      </w:r>
      <w:r w:rsidRPr="00106952">
        <w:rPr>
          <w:color w:val="000000"/>
          <w:vertAlign w:val="subscript"/>
        </w:rPr>
        <w:t>t</w:t>
      </w:r>
      <w:r w:rsidRPr="00106952">
        <w:rPr>
          <w:color w:val="000000"/>
        </w:rPr>
        <w:t> = mgh = 2,94 (J).</w:t>
      </w:r>
    </w:p>
    <w:p w:rsidR="00EE726A" w:rsidRPr="00106952" w:rsidRDefault="00EE726A" w:rsidP="00106952">
      <w:pPr>
        <w:spacing w:after="240" w:line="360" w:lineRule="atLeast"/>
        <w:ind w:left="408" w:right="48"/>
        <w:rPr>
          <w:color w:val="000000"/>
        </w:rPr>
      </w:pPr>
      <w:r w:rsidRPr="00106952">
        <w:rPr>
          <w:color w:val="000000"/>
        </w:rPr>
        <w:t>b. Mặt nước làm mốc, vị trí cao nhất có tọa độ:</w:t>
      </w:r>
    </w:p>
    <w:p w:rsidR="00EE726A" w:rsidRPr="00106952" w:rsidRDefault="00EE726A" w:rsidP="00106952">
      <w:pPr>
        <w:spacing w:after="240" w:line="360" w:lineRule="atLeast"/>
        <w:ind w:left="408" w:right="48"/>
        <w:rPr>
          <w:color w:val="000000"/>
        </w:rPr>
      </w:pPr>
      <w:r w:rsidRPr="00106952">
        <w:rPr>
          <w:color w:val="000000"/>
        </w:rPr>
        <w:t>h’ = h + 2 = 6 + 2 = 8 m.</w:t>
      </w:r>
    </w:p>
    <w:p w:rsidR="00EE726A" w:rsidRPr="00106952" w:rsidRDefault="00EE726A" w:rsidP="00106952">
      <w:pPr>
        <w:spacing w:after="240" w:line="360" w:lineRule="atLeast"/>
        <w:ind w:left="408" w:right="48"/>
        <w:rPr>
          <w:color w:val="000000"/>
        </w:rPr>
      </w:pPr>
      <w:r w:rsidRPr="00106952">
        <w:rPr>
          <w:color w:val="000000"/>
        </w:rPr>
        <w:t>W</w:t>
      </w:r>
      <w:r w:rsidRPr="00106952">
        <w:rPr>
          <w:color w:val="000000"/>
          <w:vertAlign w:val="subscript"/>
        </w:rPr>
        <w:t>t'</w:t>
      </w:r>
      <w:r w:rsidRPr="00106952">
        <w:rPr>
          <w:color w:val="000000"/>
        </w:rPr>
        <w:t> = mgh’ = 3,92 (J).</w:t>
      </w:r>
    </w:p>
    <w:p w:rsidR="00EE726A" w:rsidRPr="00106952" w:rsidRDefault="00EE726A" w:rsidP="00106952">
      <w:pPr>
        <w:spacing w:after="240" w:line="360" w:lineRule="atLeast"/>
        <w:ind w:left="408" w:right="48"/>
        <w:rPr>
          <w:color w:val="000000"/>
        </w:rPr>
      </w:pPr>
      <w:r w:rsidRPr="00106952">
        <w:rPr>
          <w:color w:val="000000"/>
        </w:rPr>
        <w:t>2)</w:t>
      </w:r>
    </w:p>
    <w:p w:rsidR="00EE726A" w:rsidRPr="00106952" w:rsidRDefault="00EE726A" w:rsidP="00106952">
      <w:pPr>
        <w:spacing w:after="240" w:line="360" w:lineRule="atLeast"/>
        <w:ind w:left="408" w:right="48"/>
        <w:rPr>
          <w:color w:val="000000"/>
        </w:rPr>
      </w:pPr>
      <w:r w:rsidRPr="00106952">
        <w:rPr>
          <w:color w:val="000000"/>
        </w:rPr>
        <w:t>- Công do trọng lực thực hiện khi vật chuyển động từ điểm ném đến vị trí cao nhất:</w:t>
      </w:r>
    </w:p>
    <w:p w:rsidR="00EE726A" w:rsidRPr="00106952" w:rsidRDefault="00EE726A" w:rsidP="00106952">
      <w:pPr>
        <w:spacing w:after="240" w:line="360" w:lineRule="atLeast"/>
        <w:ind w:left="408" w:right="48"/>
        <w:rPr>
          <w:color w:val="000000"/>
        </w:rPr>
      </w:pPr>
      <w:r w:rsidRPr="00106952">
        <w:rPr>
          <w:color w:val="000000"/>
        </w:rPr>
        <w:t>   + Điểm ném làm mốc: A</w:t>
      </w:r>
      <w:r w:rsidRPr="00106952">
        <w:rPr>
          <w:color w:val="000000"/>
          <w:vertAlign w:val="subscript"/>
        </w:rPr>
        <w:t>12</w:t>
      </w:r>
      <w:r w:rsidRPr="00106952">
        <w:rPr>
          <w:color w:val="000000"/>
        </w:rPr>
        <w:t> = W</w:t>
      </w:r>
      <w:r w:rsidRPr="00106952">
        <w:rPr>
          <w:color w:val="000000"/>
          <w:vertAlign w:val="subscript"/>
        </w:rPr>
        <w:t>t1</w:t>
      </w:r>
      <w:r w:rsidRPr="00106952">
        <w:rPr>
          <w:color w:val="000000"/>
        </w:rPr>
        <w:t> - W</w:t>
      </w:r>
      <w:r w:rsidRPr="00106952">
        <w:rPr>
          <w:color w:val="000000"/>
          <w:vertAlign w:val="subscript"/>
        </w:rPr>
        <w:t>t2</w:t>
      </w:r>
      <w:r w:rsidRPr="00106952">
        <w:rPr>
          <w:color w:val="000000"/>
        </w:rPr>
        <w:t> = 0 - 2,94 = -2,94 (J).</w:t>
      </w:r>
    </w:p>
    <w:p w:rsidR="00EE726A" w:rsidRPr="00106952" w:rsidRDefault="00EE726A" w:rsidP="00106952">
      <w:pPr>
        <w:spacing w:after="240" w:line="360" w:lineRule="atLeast"/>
        <w:ind w:left="408" w:right="48"/>
        <w:rPr>
          <w:color w:val="000000"/>
        </w:rPr>
      </w:pPr>
      <w:r w:rsidRPr="00106952">
        <w:rPr>
          <w:color w:val="000000"/>
        </w:rPr>
        <w:t>   + Mặt nước làm mốc: A</w:t>
      </w:r>
      <w:r w:rsidRPr="00106952">
        <w:rPr>
          <w:color w:val="000000"/>
          <w:vertAlign w:val="subscript"/>
        </w:rPr>
        <w:t>12</w:t>
      </w:r>
      <w:r w:rsidRPr="00106952">
        <w:rPr>
          <w:color w:val="000000"/>
        </w:rPr>
        <w:t> = W '</w:t>
      </w:r>
      <w:r w:rsidRPr="00106952">
        <w:rPr>
          <w:color w:val="000000"/>
          <w:vertAlign w:val="subscript"/>
        </w:rPr>
        <w:t>t1</w:t>
      </w:r>
      <w:r w:rsidRPr="00106952">
        <w:rPr>
          <w:color w:val="000000"/>
        </w:rPr>
        <w:t> - W '</w:t>
      </w:r>
      <w:r w:rsidRPr="00106952">
        <w:rPr>
          <w:color w:val="000000"/>
          <w:vertAlign w:val="subscript"/>
        </w:rPr>
        <w:t>t</w:t>
      </w:r>
      <w:r w:rsidRPr="00106952">
        <w:rPr>
          <w:color w:val="000000"/>
        </w:rPr>
        <w:t> = 0,98 - 3,92 = - 2,94 (J).</w:t>
      </w:r>
    </w:p>
    <w:p w:rsidR="00EE726A" w:rsidRPr="00106952" w:rsidRDefault="00EE726A" w:rsidP="00106952">
      <w:pPr>
        <w:spacing w:after="240" w:line="360" w:lineRule="atLeast"/>
        <w:ind w:left="408" w:right="48"/>
        <w:rPr>
          <w:color w:val="000000"/>
        </w:rPr>
      </w:pPr>
      <w:r w:rsidRPr="00106952">
        <w:rPr>
          <w:color w:val="000000"/>
        </w:rPr>
        <w:t>Ta nhận thấy công của trọng lực không phụ thuộc vào việc chọn gốc tọa  độ mà chỉ phụ thuộc mức chênh lệch giữa hai độ cao. Dấu trừ chứng tỏ trọng lực thực hiện công âm khi vật di chuyển từ thấp lên cao.</w:t>
      </w:r>
    </w:p>
    <w:p w:rsidR="00EE726A" w:rsidRPr="00106952" w:rsidRDefault="00EE726A" w:rsidP="00106952">
      <w:pPr>
        <w:spacing w:after="240" w:line="360" w:lineRule="atLeast"/>
        <w:ind w:left="408" w:right="48"/>
        <w:rPr>
          <w:color w:val="000000"/>
        </w:rPr>
      </w:pPr>
      <w:r w:rsidRPr="00106952">
        <w:rPr>
          <w:color w:val="000000"/>
        </w:rPr>
        <w:t>- Công do trọng lực thực hiện khi vật rơi từ điểm cao nhất tới mặt nước:</w:t>
      </w:r>
    </w:p>
    <w:p w:rsidR="00EE726A" w:rsidRPr="00106952" w:rsidRDefault="00EE726A" w:rsidP="00106952">
      <w:pPr>
        <w:spacing w:after="240" w:line="360" w:lineRule="atLeast"/>
        <w:ind w:left="408" w:right="48"/>
        <w:rPr>
          <w:color w:val="000000"/>
        </w:rPr>
      </w:pPr>
      <w:r w:rsidRPr="00106952">
        <w:rPr>
          <w:color w:val="000000"/>
        </w:rPr>
        <w:t>   + Điểm ném làm mốc: A</w:t>
      </w:r>
      <w:r w:rsidRPr="00106952">
        <w:rPr>
          <w:color w:val="000000"/>
          <w:vertAlign w:val="subscript"/>
        </w:rPr>
        <w:t>23</w:t>
      </w:r>
      <w:r w:rsidRPr="00106952">
        <w:rPr>
          <w:color w:val="000000"/>
        </w:rPr>
        <w:t> = W</w:t>
      </w:r>
      <w:r w:rsidRPr="00106952">
        <w:rPr>
          <w:color w:val="000000"/>
          <w:vertAlign w:val="subscript"/>
        </w:rPr>
        <w:t>t2</w:t>
      </w:r>
      <w:r w:rsidRPr="00106952">
        <w:rPr>
          <w:color w:val="000000"/>
        </w:rPr>
        <w:t> - W</w:t>
      </w:r>
      <w:r w:rsidRPr="00106952">
        <w:rPr>
          <w:color w:val="000000"/>
          <w:vertAlign w:val="subscript"/>
        </w:rPr>
        <w:t>t3</w:t>
      </w:r>
      <w:r w:rsidRPr="00106952">
        <w:rPr>
          <w:color w:val="000000"/>
        </w:rPr>
        <w:t> = 2,94 - 0-(-0,98) = 3,92 (J).</w:t>
      </w:r>
    </w:p>
    <w:p w:rsidR="00EE726A" w:rsidRPr="00106952" w:rsidRDefault="00EE726A" w:rsidP="00106952">
      <w:pPr>
        <w:spacing w:after="240" w:line="360" w:lineRule="atLeast"/>
        <w:ind w:left="48" w:right="48"/>
        <w:rPr>
          <w:color w:val="000000"/>
        </w:rPr>
      </w:pPr>
      <w:r w:rsidRPr="00106952">
        <w:rPr>
          <w:color w:val="000000"/>
        </w:rPr>
        <w:t>         + Mặt nước làm mốc: A</w:t>
      </w:r>
      <w:r w:rsidRPr="00106952">
        <w:rPr>
          <w:color w:val="000000"/>
          <w:vertAlign w:val="subscript"/>
        </w:rPr>
        <w:t>23</w:t>
      </w:r>
      <w:r w:rsidRPr="00106952">
        <w:rPr>
          <w:color w:val="000000"/>
        </w:rPr>
        <w:t> = W '</w:t>
      </w:r>
      <w:r w:rsidRPr="00106952">
        <w:rPr>
          <w:color w:val="000000"/>
          <w:vertAlign w:val="subscript"/>
        </w:rPr>
        <w:t>t2</w:t>
      </w:r>
      <w:r w:rsidRPr="00106952">
        <w:rPr>
          <w:color w:val="000000"/>
        </w:rPr>
        <w:t>- W '</w:t>
      </w:r>
      <w:r w:rsidRPr="00106952">
        <w:rPr>
          <w:color w:val="000000"/>
          <w:vertAlign w:val="subscript"/>
        </w:rPr>
        <w:t>t3</w:t>
      </w:r>
      <w:r w:rsidRPr="00106952">
        <w:rPr>
          <w:color w:val="000000"/>
        </w:rPr>
        <w:t> = 3,92 - 0 = 3,92 (J).</w:t>
      </w:r>
    </w:p>
    <w:p w:rsidR="00EE726A" w:rsidRPr="00106952" w:rsidRDefault="00EE726A" w:rsidP="00106952">
      <w:pPr>
        <w:spacing w:after="240" w:line="360" w:lineRule="atLeast"/>
        <w:ind w:left="408" w:right="48"/>
        <w:rPr>
          <w:color w:val="000000"/>
        </w:rPr>
      </w:pPr>
      <w:r w:rsidRPr="00106952">
        <w:rPr>
          <w:color w:val="000000"/>
        </w:rPr>
        <w:t>Như vậy, trọng lực thực hiện công dương (không phụ thuộc mốc thế năng được chọn) khi vật chuyển động từ vị trí cao xuống thấp.</w:t>
      </w:r>
    </w:p>
    <w:p w:rsidR="00EE726A" w:rsidRDefault="00EE726A" w:rsidP="00680A3B">
      <w:pPr>
        <w:pStyle w:val="NormalWeb"/>
        <w:spacing w:before="0" w:beforeAutospacing="0" w:after="240" w:afterAutospacing="0" w:line="360" w:lineRule="atLeast"/>
        <w:ind w:left="48" w:right="48"/>
        <w:jc w:val="both"/>
        <w:rPr>
          <w:b/>
          <w:bCs/>
          <w:color w:val="0000FF"/>
        </w:rPr>
      </w:pPr>
    </w:p>
    <w:p w:rsidR="00EE726A" w:rsidRPr="009E2635" w:rsidRDefault="00EE726A" w:rsidP="00680A3B">
      <w:pPr>
        <w:pStyle w:val="NormalWeb"/>
        <w:spacing w:before="0" w:beforeAutospacing="0" w:after="240" w:afterAutospacing="0" w:line="360" w:lineRule="atLeast"/>
        <w:ind w:left="48" w:right="48"/>
        <w:jc w:val="both"/>
        <w:rPr>
          <w:color w:val="000000"/>
        </w:rPr>
      </w:pPr>
      <w:r w:rsidRPr="00680A3B">
        <w:rPr>
          <w:b/>
          <w:bCs/>
        </w:rPr>
        <w:t>Bài 4</w:t>
      </w:r>
      <w:r w:rsidRPr="009E2635">
        <w:rPr>
          <w:b/>
          <w:bCs/>
          <w:color w:val="0000FF"/>
        </w:rPr>
        <w:t>:</w:t>
      </w:r>
      <w:r w:rsidRPr="009E2635">
        <w:rPr>
          <w:color w:val="000000"/>
        </w:rPr>
        <w:t> Một hòn bi có khối lượng 20 g được ném thẳng đứng lên cao với vận tốc 4m/s từ độ cao 1,6 m so với mặt đất.</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a. Tính trong hệ quy chiếu mặt đất các giá trị động năng, thế năng và cơ năng của hòn bi tại lúc ném vật.</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b. Tìm độ cao cực đại mà bi đạt được.</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c. Tìm vị trí hòn bi có thế năng bằng động năng.</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b/>
          <w:bCs/>
          <w:color w:val="008000"/>
        </w:rPr>
        <w:t>Hướng dẫn:</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a. Chọn gốc thế năng tại mặt đất.</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Động năng tại lúc ném vật: W</w:t>
      </w:r>
      <w:r w:rsidRPr="009E2635">
        <w:rPr>
          <w:color w:val="000000"/>
          <w:vertAlign w:val="subscript"/>
        </w:rPr>
        <w:t>đ</w:t>
      </w:r>
      <w:r w:rsidRPr="009E2635">
        <w:rPr>
          <w:color w:val="000000"/>
        </w:rPr>
        <w:t> = (1/2) mv</w:t>
      </w:r>
      <w:r w:rsidRPr="009E2635">
        <w:rPr>
          <w:color w:val="000000"/>
          <w:vertAlign w:val="superscript"/>
        </w:rPr>
        <w:t>2</w:t>
      </w:r>
      <w:r w:rsidRPr="009E2635">
        <w:rPr>
          <w:color w:val="000000"/>
        </w:rPr>
        <w:t> = 0,16 J.</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Thế năng tại lúc ném vật: W</w:t>
      </w:r>
      <w:r w:rsidRPr="009E2635">
        <w:rPr>
          <w:color w:val="000000"/>
          <w:vertAlign w:val="subscript"/>
        </w:rPr>
        <w:t>t</w:t>
      </w:r>
      <w:r w:rsidRPr="009E2635">
        <w:rPr>
          <w:color w:val="000000"/>
        </w:rPr>
        <w:t> = mgh = 0,31 J.</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Cơ năng của hòn bi tại lúc ném vật: W = W</w:t>
      </w:r>
      <w:r w:rsidRPr="009E2635">
        <w:rPr>
          <w:color w:val="000000"/>
          <w:vertAlign w:val="subscript"/>
        </w:rPr>
        <w:t>đ</w:t>
      </w:r>
      <w:r w:rsidRPr="009E2635">
        <w:rPr>
          <w:color w:val="000000"/>
        </w:rPr>
        <w:t> + W</w:t>
      </w:r>
      <w:r w:rsidRPr="009E2635">
        <w:rPr>
          <w:color w:val="000000"/>
          <w:vertAlign w:val="subscript"/>
        </w:rPr>
        <w:t>t</w:t>
      </w:r>
      <w:r w:rsidRPr="009E2635">
        <w:rPr>
          <w:color w:val="000000"/>
        </w:rPr>
        <w:t> = 0,47 J.</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b. Gọi điểm B là điểm mà hòn bi đạt được.</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Áp dụng định luật bảo toàn cơ năng: W</w:t>
      </w:r>
      <w:r w:rsidRPr="009E2635">
        <w:rPr>
          <w:color w:val="000000"/>
          <w:vertAlign w:val="subscript"/>
        </w:rPr>
        <w:t>A</w:t>
      </w:r>
      <w:r w:rsidRPr="009E2635">
        <w:rPr>
          <w:color w:val="000000"/>
        </w:rPr>
        <w:t> = W</w:t>
      </w:r>
      <w:r w:rsidRPr="009E2635">
        <w:rPr>
          <w:color w:val="000000"/>
          <w:vertAlign w:val="subscript"/>
        </w:rPr>
        <w:t>B</w:t>
      </w:r>
      <w:r w:rsidRPr="009E2635">
        <w:rPr>
          <w:color w:val="000000"/>
        </w:rPr>
        <w:t> </w:t>
      </w:r>
      <w:r w:rsidRPr="009E2635">
        <w:rPr>
          <w:rFonts w:ascii="Cambria Math" w:hAnsi="Cambria Math" w:cs="Cambria Math"/>
          <w:color w:val="000000"/>
        </w:rPr>
        <w:t>⇔</w:t>
      </w:r>
      <w:r w:rsidRPr="009E2635">
        <w:rPr>
          <w:color w:val="000000"/>
        </w:rPr>
        <w:t xml:space="preserve"> h</w:t>
      </w:r>
      <w:r w:rsidRPr="009E2635">
        <w:rPr>
          <w:color w:val="000000"/>
          <w:vertAlign w:val="subscript"/>
        </w:rPr>
        <w:t>max</w:t>
      </w:r>
      <w:r>
        <w:rPr>
          <w:color w:val="000000"/>
        </w:rPr>
        <w:t> = 2,4</w:t>
      </w:r>
      <w:r w:rsidRPr="009E2635">
        <w:rPr>
          <w:color w:val="000000"/>
        </w:rPr>
        <w:t xml:space="preserve"> m.</w:t>
      </w:r>
    </w:p>
    <w:p w:rsidR="00EE726A" w:rsidRPr="009E2635" w:rsidRDefault="00EE726A" w:rsidP="00680A3B">
      <w:pPr>
        <w:pStyle w:val="NormalWeb"/>
        <w:spacing w:before="0" w:beforeAutospacing="0" w:after="240" w:afterAutospacing="0" w:line="360" w:lineRule="atLeast"/>
        <w:ind w:left="48" w:right="48"/>
        <w:jc w:val="both"/>
        <w:rPr>
          <w:color w:val="000000"/>
        </w:rPr>
      </w:pPr>
      <w:r w:rsidRPr="009E2635">
        <w:rPr>
          <w:color w:val="000000"/>
        </w:rPr>
        <w:t>c. 2 W</w:t>
      </w:r>
      <w:r w:rsidRPr="009E2635">
        <w:rPr>
          <w:color w:val="000000"/>
          <w:vertAlign w:val="subscript"/>
        </w:rPr>
        <w:t>t</w:t>
      </w:r>
      <w:r w:rsidRPr="009E2635">
        <w:rPr>
          <w:color w:val="000000"/>
        </w:rPr>
        <w:t xml:space="preserve"> = W </w:t>
      </w:r>
      <w:r w:rsidRPr="009E2635">
        <w:rPr>
          <w:rFonts w:ascii="Cambria Math" w:hAnsi="Cambria Math" w:cs="Cambria Math"/>
          <w:color w:val="000000"/>
        </w:rPr>
        <w:t>⇔</w:t>
      </w:r>
      <w:r>
        <w:rPr>
          <w:color w:val="000000"/>
        </w:rPr>
        <w:t xml:space="preserve"> h = 1,2</w:t>
      </w:r>
      <w:r w:rsidRPr="009E2635">
        <w:rPr>
          <w:color w:val="000000"/>
        </w:rPr>
        <w:t xml:space="preserve"> m.</w:t>
      </w:r>
    </w:p>
    <w:p w:rsidR="00EE726A" w:rsidRPr="00106952" w:rsidRDefault="00EE726A" w:rsidP="00106952"/>
    <w:sectPr w:rsidR="00EE726A" w:rsidRPr="00106952" w:rsidSect="00A657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F3CFB"/>
    <w:multiLevelType w:val="hybridMultilevel"/>
    <w:tmpl w:val="BADE61B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FD6174F"/>
    <w:multiLevelType w:val="hybridMultilevel"/>
    <w:tmpl w:val="C9CC3EA8"/>
    <w:lvl w:ilvl="0" w:tplc="396AEAAC">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7BF82011"/>
    <w:multiLevelType w:val="hybridMultilevel"/>
    <w:tmpl w:val="93E8C3D2"/>
    <w:lvl w:ilvl="0" w:tplc="593E3318">
      <w:start w:val="1"/>
      <w:numFmt w:val="bullet"/>
      <w:lvlText w:val=""/>
      <w:lvlJc w:val="left"/>
      <w:pPr>
        <w:ind w:left="408" w:hanging="360"/>
      </w:pPr>
      <w:rPr>
        <w:rFonts w:ascii="Wingdings" w:eastAsia="Times New Roman" w:hAnsi="Wingdings" w:hint="default"/>
      </w:rPr>
    </w:lvl>
    <w:lvl w:ilvl="1" w:tplc="04090003" w:tentative="1">
      <w:start w:val="1"/>
      <w:numFmt w:val="bullet"/>
      <w:lvlText w:val="o"/>
      <w:lvlJc w:val="left"/>
      <w:pPr>
        <w:ind w:left="1128" w:hanging="360"/>
      </w:pPr>
      <w:rPr>
        <w:rFonts w:ascii="Courier New" w:hAnsi="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hint="default"/>
      </w:rPr>
    </w:lvl>
    <w:lvl w:ilvl="8" w:tplc="04090005" w:tentative="1">
      <w:start w:val="1"/>
      <w:numFmt w:val="bullet"/>
      <w:lvlText w:val=""/>
      <w:lvlJc w:val="left"/>
      <w:pPr>
        <w:ind w:left="61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15D6"/>
    <w:rsid w:val="00040ECB"/>
    <w:rsid w:val="000D7D19"/>
    <w:rsid w:val="00106952"/>
    <w:rsid w:val="0014444F"/>
    <w:rsid w:val="00225497"/>
    <w:rsid w:val="00232141"/>
    <w:rsid w:val="002553A7"/>
    <w:rsid w:val="00291B2A"/>
    <w:rsid w:val="00370B8D"/>
    <w:rsid w:val="004F0245"/>
    <w:rsid w:val="005414C2"/>
    <w:rsid w:val="005B3C5E"/>
    <w:rsid w:val="006255FB"/>
    <w:rsid w:val="006564B5"/>
    <w:rsid w:val="00680A3B"/>
    <w:rsid w:val="006C5B41"/>
    <w:rsid w:val="006E55E6"/>
    <w:rsid w:val="007044D7"/>
    <w:rsid w:val="0073042D"/>
    <w:rsid w:val="008415B7"/>
    <w:rsid w:val="008D15D6"/>
    <w:rsid w:val="009E2635"/>
    <w:rsid w:val="00A14AAD"/>
    <w:rsid w:val="00A62B61"/>
    <w:rsid w:val="00A657FD"/>
    <w:rsid w:val="00A94373"/>
    <w:rsid w:val="00AA1845"/>
    <w:rsid w:val="00B32EF4"/>
    <w:rsid w:val="00B631E3"/>
    <w:rsid w:val="00B70957"/>
    <w:rsid w:val="00BB3911"/>
    <w:rsid w:val="00BD0E0D"/>
    <w:rsid w:val="00C02053"/>
    <w:rsid w:val="00C07489"/>
    <w:rsid w:val="00C275E4"/>
    <w:rsid w:val="00C71B8C"/>
    <w:rsid w:val="00CE5C22"/>
    <w:rsid w:val="00DA32AB"/>
    <w:rsid w:val="00EA2A36"/>
    <w:rsid w:val="00EB7AED"/>
    <w:rsid w:val="00EE726A"/>
    <w:rsid w:val="00F1245A"/>
    <w:rsid w:val="00F34BC4"/>
    <w:rsid w:val="00FD3F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5D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34BC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34BC4"/>
    <w:rPr>
      <w:rFonts w:ascii="Tahoma" w:hAnsi="Tahoma" w:cs="Tahoma"/>
      <w:sz w:val="16"/>
      <w:szCs w:val="16"/>
    </w:rPr>
  </w:style>
  <w:style w:type="paragraph" w:styleId="ListParagraph">
    <w:name w:val="List Paragraph"/>
    <w:basedOn w:val="Normal"/>
    <w:uiPriority w:val="99"/>
    <w:qFormat/>
    <w:rsid w:val="00F34BC4"/>
    <w:pPr>
      <w:ind w:left="720"/>
      <w:contextualSpacing/>
    </w:pPr>
  </w:style>
  <w:style w:type="paragraph" w:customStyle="1" w:styleId="Char">
    <w:name w:val="Char"/>
    <w:basedOn w:val="Normal"/>
    <w:uiPriority w:val="99"/>
    <w:semiHidden/>
    <w:rsid w:val="00040ECB"/>
    <w:pPr>
      <w:spacing w:after="160" w:line="240" w:lineRule="exact"/>
      <w:jc w:val="both"/>
    </w:pPr>
    <w:rPr>
      <w:rFonts w:ascii="Arial" w:hAnsi="Arial" w:cs="Arial"/>
    </w:rPr>
  </w:style>
  <w:style w:type="paragraph" w:styleId="NormalWeb">
    <w:name w:val="Normal (Web)"/>
    <w:basedOn w:val="Normal"/>
    <w:uiPriority w:val="99"/>
    <w:semiHidden/>
    <w:rsid w:val="00680A3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TotalTime>
  <Pages>6</Pages>
  <Words>1427</Words>
  <Characters>8139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VHL</cp:lastModifiedBy>
  <cp:revision>27</cp:revision>
  <dcterms:created xsi:type="dcterms:W3CDTF">2020-04-17T01:16:00Z</dcterms:created>
  <dcterms:modified xsi:type="dcterms:W3CDTF">2020-04-22T14:12:00Z</dcterms:modified>
</cp:coreProperties>
</file>